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BF5A3" w14:textId="77777777" w:rsidR="00874AAB" w:rsidRPr="007D2DB6" w:rsidRDefault="00874AAB" w:rsidP="00874AAB">
      <w:pPr>
        <w:spacing w:before="60"/>
        <w:ind w:right="-178"/>
        <w:rPr>
          <w:rFonts w:ascii="Calibri" w:hAnsi="Calibri" w:cs="Arial"/>
          <w:b/>
          <w:sz w:val="6"/>
          <w:szCs w:val="6"/>
        </w:rPr>
      </w:pPr>
    </w:p>
    <w:p w14:paraId="613B6ABE" w14:textId="69CF5EE5" w:rsidR="00874AAB" w:rsidRPr="004E3DDC" w:rsidRDefault="00874AAB" w:rsidP="003A5E6A">
      <w:pPr>
        <w:tabs>
          <w:tab w:val="left" w:pos="-142"/>
        </w:tabs>
        <w:spacing w:before="240" w:after="120"/>
        <w:ind w:left="-142" w:right="-176"/>
        <w:jc w:val="both"/>
        <w:rPr>
          <w:rFonts w:ascii="Calibri" w:hAnsi="Calibri" w:cs="Arial"/>
          <w:sz w:val="18"/>
          <w:szCs w:val="18"/>
        </w:rPr>
      </w:pPr>
      <w:r w:rsidRPr="007D2DB6">
        <w:rPr>
          <w:rFonts w:ascii="Calibri" w:hAnsi="Calibri" w:cs="Arial"/>
          <w:sz w:val="18"/>
          <w:szCs w:val="18"/>
        </w:rPr>
        <w:t xml:space="preserve">This </w:t>
      </w:r>
      <w:r w:rsidR="00710399">
        <w:rPr>
          <w:rFonts w:ascii="Calibri" w:hAnsi="Calibri" w:cs="Arial"/>
          <w:sz w:val="18"/>
          <w:szCs w:val="18"/>
        </w:rPr>
        <w:t>template</w:t>
      </w:r>
      <w:r w:rsidRPr="007D2DB6">
        <w:rPr>
          <w:rFonts w:ascii="Calibri" w:hAnsi="Calibri" w:cs="Arial"/>
          <w:sz w:val="18"/>
          <w:szCs w:val="18"/>
        </w:rPr>
        <w:t xml:space="preserve"> is designed fo</w:t>
      </w:r>
      <w:r>
        <w:rPr>
          <w:rFonts w:ascii="Calibri" w:hAnsi="Calibri" w:cs="Arial"/>
          <w:sz w:val="18"/>
          <w:szCs w:val="18"/>
        </w:rPr>
        <w:t>r</w:t>
      </w:r>
      <w:r w:rsidR="00710399">
        <w:rPr>
          <w:rFonts w:ascii="Calibri" w:hAnsi="Calibri" w:cs="Arial"/>
          <w:sz w:val="18"/>
          <w:szCs w:val="18"/>
        </w:rPr>
        <w:t xml:space="preserve"> all project reporting requirements </w:t>
      </w:r>
      <w:r w:rsidR="00CA1C5D">
        <w:rPr>
          <w:rFonts w:ascii="Calibri" w:hAnsi="Calibri" w:cs="Arial"/>
          <w:sz w:val="18"/>
          <w:szCs w:val="18"/>
        </w:rPr>
        <w:t>associated</w:t>
      </w:r>
      <w:r w:rsidR="00710399">
        <w:rPr>
          <w:rFonts w:ascii="Calibri" w:hAnsi="Calibri" w:cs="Arial"/>
          <w:sz w:val="18"/>
          <w:szCs w:val="18"/>
        </w:rPr>
        <w:t xml:space="preserve"> with</w:t>
      </w:r>
      <w:r w:rsidR="00CA1C5D">
        <w:rPr>
          <w:rFonts w:ascii="Calibri" w:hAnsi="Calibri" w:cs="Arial"/>
          <w:sz w:val="18"/>
          <w:szCs w:val="18"/>
        </w:rPr>
        <w:t xml:space="preserve"> funding from</w:t>
      </w:r>
      <w:r w:rsidR="00710399">
        <w:rPr>
          <w:rFonts w:ascii="Calibri" w:hAnsi="Calibri" w:cs="Arial"/>
          <w:sz w:val="18"/>
          <w:szCs w:val="18"/>
        </w:rPr>
        <w:t xml:space="preserve"> </w:t>
      </w:r>
      <w:r w:rsidR="00710399">
        <w:rPr>
          <w:rFonts w:ascii="Calibri" w:hAnsi="Calibri" w:cs="Arial"/>
          <w:i/>
          <w:iCs/>
          <w:sz w:val="18"/>
          <w:szCs w:val="18"/>
        </w:rPr>
        <w:t xml:space="preserve">Community </w:t>
      </w:r>
      <w:r w:rsidR="007228E0">
        <w:rPr>
          <w:rFonts w:ascii="Calibri" w:hAnsi="Calibri" w:cs="Arial"/>
          <w:i/>
          <w:iCs/>
          <w:sz w:val="18"/>
          <w:szCs w:val="18"/>
        </w:rPr>
        <w:t>Infrastructure</w:t>
      </w:r>
      <w:r w:rsidR="00710399">
        <w:rPr>
          <w:rFonts w:ascii="Calibri" w:hAnsi="Calibri" w:cs="Arial"/>
          <w:i/>
          <w:iCs/>
          <w:sz w:val="18"/>
          <w:szCs w:val="18"/>
        </w:rPr>
        <w:t xml:space="preserve"> </w:t>
      </w:r>
      <w:r w:rsidR="00710399" w:rsidRPr="008E0DE3">
        <w:rPr>
          <w:rFonts w:ascii="Calibri" w:hAnsi="Calibri" w:cs="Arial"/>
          <w:i/>
          <w:iCs/>
          <w:sz w:val="18"/>
          <w:szCs w:val="18"/>
        </w:rPr>
        <w:t>Program</w:t>
      </w:r>
      <w:r w:rsidR="007228E0">
        <w:rPr>
          <w:rFonts w:ascii="Calibri" w:hAnsi="Calibri" w:cs="Arial"/>
          <w:i/>
          <w:iCs/>
          <w:sz w:val="18"/>
          <w:szCs w:val="18"/>
        </w:rPr>
        <w:t>s</w:t>
      </w:r>
      <w:r w:rsidR="00710399" w:rsidRPr="008E0DE3">
        <w:rPr>
          <w:rFonts w:ascii="Calibri" w:hAnsi="Calibri" w:cs="Arial"/>
          <w:i/>
          <w:iCs/>
          <w:sz w:val="18"/>
          <w:szCs w:val="18"/>
        </w:rPr>
        <w:t xml:space="preserve">. </w:t>
      </w:r>
      <w:r w:rsidRPr="008E0DE3">
        <w:rPr>
          <w:rFonts w:ascii="Calibri" w:hAnsi="Calibri" w:cs="Arial"/>
          <w:bCs/>
          <w:sz w:val="18"/>
          <w:szCs w:val="18"/>
        </w:rPr>
        <w:t>Please note</w:t>
      </w:r>
      <w:r w:rsidR="0097763E" w:rsidRPr="008E0DE3">
        <w:rPr>
          <w:rFonts w:ascii="Calibri" w:hAnsi="Calibri" w:cs="Arial"/>
          <w:bCs/>
          <w:sz w:val="18"/>
          <w:szCs w:val="18"/>
        </w:rPr>
        <w:t>,</w:t>
      </w:r>
      <w:r w:rsidRPr="008E0DE3">
        <w:rPr>
          <w:rFonts w:ascii="Calibri" w:hAnsi="Calibri" w:cs="Arial"/>
          <w:bCs/>
          <w:sz w:val="18"/>
          <w:szCs w:val="18"/>
        </w:rPr>
        <w:t xml:space="preserve"> any </w:t>
      </w:r>
      <w:r w:rsidR="008E0DE3" w:rsidRPr="008E0DE3">
        <w:rPr>
          <w:rFonts w:ascii="Calibri" w:hAnsi="Calibri" w:cs="Arial"/>
          <w:bCs/>
          <w:sz w:val="18"/>
          <w:szCs w:val="18"/>
        </w:rPr>
        <w:t>reports which are incomplete</w:t>
      </w:r>
      <w:r w:rsidR="007B2B15">
        <w:rPr>
          <w:rFonts w:ascii="Calibri" w:hAnsi="Calibri" w:cs="Arial"/>
          <w:bCs/>
          <w:sz w:val="18"/>
          <w:szCs w:val="18"/>
        </w:rPr>
        <w:t>, are</w:t>
      </w:r>
      <w:r w:rsidR="008E0DE3" w:rsidRPr="008E0DE3">
        <w:rPr>
          <w:rFonts w:ascii="Calibri" w:hAnsi="Calibri" w:cs="Arial"/>
          <w:bCs/>
          <w:sz w:val="18"/>
          <w:szCs w:val="18"/>
        </w:rPr>
        <w:t xml:space="preserve"> missing </w:t>
      </w:r>
      <w:r w:rsidRPr="008E0DE3">
        <w:rPr>
          <w:rFonts w:ascii="Calibri" w:hAnsi="Calibri" w:cs="Arial"/>
          <w:bCs/>
          <w:sz w:val="18"/>
          <w:szCs w:val="18"/>
        </w:rPr>
        <w:t xml:space="preserve">supporting </w:t>
      </w:r>
      <w:r w:rsidR="0088187F" w:rsidRPr="008E0DE3">
        <w:rPr>
          <w:rFonts w:ascii="Calibri" w:hAnsi="Calibri" w:cs="Arial"/>
          <w:bCs/>
          <w:sz w:val="18"/>
          <w:szCs w:val="18"/>
        </w:rPr>
        <w:t>evidence</w:t>
      </w:r>
      <w:r w:rsidRPr="008E0DE3">
        <w:rPr>
          <w:rFonts w:ascii="Calibri" w:hAnsi="Calibri" w:cs="Arial"/>
          <w:bCs/>
          <w:sz w:val="18"/>
          <w:szCs w:val="18"/>
        </w:rPr>
        <w:t xml:space="preserve"> </w:t>
      </w:r>
      <w:r w:rsidR="007B2B15">
        <w:rPr>
          <w:rFonts w:ascii="Calibri" w:hAnsi="Calibri" w:cs="Arial"/>
          <w:bCs/>
          <w:sz w:val="18"/>
          <w:szCs w:val="18"/>
        </w:rPr>
        <w:t xml:space="preserve">or are not submitted by an authorised representative </w:t>
      </w:r>
      <w:r w:rsidRPr="008E0DE3">
        <w:rPr>
          <w:rFonts w:ascii="Calibri" w:hAnsi="Calibri" w:cs="Arial"/>
          <w:bCs/>
          <w:sz w:val="18"/>
          <w:szCs w:val="18"/>
        </w:rPr>
        <w:t xml:space="preserve">will not be </w:t>
      </w:r>
      <w:r w:rsidR="008E0DE3" w:rsidRPr="008E0DE3">
        <w:rPr>
          <w:rFonts w:ascii="Calibri" w:hAnsi="Calibri" w:cs="Arial"/>
          <w:bCs/>
          <w:sz w:val="18"/>
          <w:szCs w:val="18"/>
        </w:rPr>
        <w:t xml:space="preserve">accepted and will be returned. </w:t>
      </w:r>
      <w:r w:rsidRPr="008E0DE3">
        <w:rPr>
          <w:rFonts w:ascii="Calibri" w:hAnsi="Calibri" w:cs="Arial"/>
          <w:bCs/>
          <w:sz w:val="18"/>
          <w:szCs w:val="18"/>
        </w:rPr>
        <w:t xml:space="preserve"> </w:t>
      </w:r>
    </w:p>
    <w:p w14:paraId="3F7AF708" w14:textId="77777777" w:rsidR="00874AAB" w:rsidRPr="000A6226" w:rsidRDefault="00874AAB" w:rsidP="00874AAB">
      <w:pPr>
        <w:spacing w:before="60"/>
        <w:ind w:right="-178"/>
        <w:rPr>
          <w:rFonts w:ascii="Calibri" w:hAnsi="Calibri" w:cs="Arial"/>
          <w:b/>
          <w:sz w:val="6"/>
          <w:szCs w:val="20"/>
        </w:rPr>
      </w:pPr>
    </w:p>
    <w:p w14:paraId="6B63B8FB" w14:textId="77777777" w:rsidR="00874AAB" w:rsidRPr="0089640A" w:rsidRDefault="00874AAB" w:rsidP="0088187F">
      <w:pPr>
        <w:pBdr>
          <w:top w:val="single" w:sz="4" w:space="0" w:color="auto"/>
          <w:bottom w:val="single" w:sz="4" w:space="0" w:color="auto"/>
        </w:pBdr>
        <w:shd w:val="clear" w:color="auto" w:fill="1F1547"/>
        <w:spacing w:line="276" w:lineRule="auto"/>
        <w:ind w:left="-142" w:right="-178"/>
        <w:rPr>
          <w:rFonts w:ascii="Calibri" w:hAnsi="Calibri" w:cs="Arial"/>
          <w:b/>
          <w:noProof/>
          <w:sz w:val="20"/>
          <w:szCs w:val="20"/>
        </w:rPr>
      </w:pPr>
      <w:r>
        <w:rPr>
          <w:rFonts w:ascii="Calibri" w:hAnsi="Calibri" w:cs="Arial"/>
          <w:b/>
          <w:noProof/>
          <w:sz w:val="20"/>
          <w:szCs w:val="20"/>
        </w:rPr>
        <w:t xml:space="preserve"> </w:t>
      </w:r>
      <w:r w:rsidRPr="0088187F">
        <w:rPr>
          <w:rFonts w:ascii="Calibri" w:hAnsi="Calibri" w:cs="Arial"/>
          <w:b/>
          <w:noProof/>
          <w:sz w:val="22"/>
          <w:szCs w:val="22"/>
        </w:rPr>
        <w:t>PROJECT DETAILS</w:t>
      </w:r>
    </w:p>
    <w:tbl>
      <w:tblPr>
        <w:tblStyle w:val="TableGrid"/>
        <w:tblW w:w="1105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9786"/>
      </w:tblGrid>
      <w:tr w:rsidR="00C71C3D" w:rsidRPr="000226EB" w14:paraId="799564CA" w14:textId="77777777" w:rsidTr="00A618B7">
        <w:trPr>
          <w:trHeight w:val="22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C5750" w14:textId="77777777" w:rsidR="00C71C3D" w:rsidRPr="00836FE2" w:rsidRDefault="00C71C3D" w:rsidP="00C71C3D">
            <w:pPr>
              <w:ind w:right="-176"/>
              <w:rPr>
                <w:rFonts w:ascii="Calibri" w:hAnsi="Calibri" w:cs="Arial"/>
                <w:b/>
                <w:sz w:val="18"/>
                <w:szCs w:val="18"/>
              </w:rPr>
            </w:pPr>
            <w:r w:rsidRPr="00836FE2">
              <w:rPr>
                <w:rFonts w:ascii="Calibri" w:hAnsi="Calibri" w:cs="Arial"/>
                <w:b/>
                <w:sz w:val="18"/>
                <w:szCs w:val="18"/>
              </w:rPr>
              <w:t xml:space="preserve">Applicant: 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299491438"/>
            <w:placeholder>
              <w:docPart w:val="2B3B5682AF694190B27D0E236B4EAB48"/>
            </w:placeholder>
          </w:sdtPr>
          <w:sdtContent>
            <w:tc>
              <w:tcPr>
                <w:tcW w:w="9786" w:type="dxa"/>
                <w:vMerge w:val="restart"/>
                <w:tcBorders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sdt>
                <w:sdtPr>
                  <w:rPr>
                    <w:rStyle w:val="Style1"/>
                    <w:color w:val="auto"/>
                    <w:szCs w:val="18"/>
                  </w:rPr>
                  <w:id w:val="-949556266"/>
                  <w:placeholder>
                    <w:docPart w:val="91B8BEFA3C61450BA6024A8F57BA111F"/>
                  </w:placeholder>
                  <w:showingPlcHdr/>
                  <w:dropDownList>
                    <w:listItem w:displayText="Alpine Resorts Co-ordinating Council" w:value="Alpine Resorts Co-ordinating Council"/>
                    <w:listItem w:displayText="Alpine Shire Council" w:value="Alpine Shire Council"/>
                    <w:listItem w:displayText="Ararat Rural City Council" w:value="Ararat Rural City Council"/>
                    <w:listItem w:displayText="Banyule City Council" w:value="Banyule City Council"/>
                    <w:listItem w:displayText="Bass Coast Shire Council" w:value="Bass Coast Shire Council"/>
                    <w:listItem w:displayText="Baw Baw Shire Council" w:value="Baw Baw Shire Council"/>
                    <w:listItem w:displayText="Bayside City Council" w:value="Bayside City Council"/>
                    <w:listItem w:displayText="Benalla Rural City Council" w:value="Benalla Rural City Council"/>
                    <w:listItem w:displayText="Boroondara City Council" w:value="Boroondara City Council"/>
                    <w:listItem w:displayText="Borough of Queenscliffe" w:value="Borough of Queenscliffe"/>
                    <w:listItem w:displayText="Brimbank City Council" w:value="Brimbank City Council"/>
                    <w:listItem w:displayText="Buloke Shire Council" w:value="Buloke Shire Council"/>
                    <w:listItem w:displayText="Campaspe Shire Council" w:value="Campaspe Shire Council"/>
                    <w:listItem w:displayText="Cardinia Shire Council" w:value="Cardinia Shire Council"/>
                    <w:listItem w:displayText="Casey City Council" w:value="Casey City Council"/>
                    <w:listItem w:displayText="Central Goldfields Shire Council" w:value="Central Goldfields Shire Council"/>
                    <w:listItem w:displayText="City of Ballarat" w:value="City of Ballarat"/>
                    <w:listItem w:displayText="City of Greater Geelong" w:value="City of Greater Geelong"/>
                    <w:listItem w:displayText="City of Greater Shepparton" w:value="City of Greater Shepparton"/>
                    <w:listItem w:displayText="City of Wodonga" w:value="City of Wodonga"/>
                    <w:listItem w:displayText="Colac Otway Shire Council" w:value="Colac Otway Shire Council"/>
                    <w:listItem w:displayText="Corangamite Shire Council" w:value="Corangamite Shire Council"/>
                    <w:listItem w:displayText="Darebin City Council" w:value="Darebin City Council"/>
                    <w:listItem w:displayText="East Gippsland Shire Council" w:value="East Gippsland Shire Council"/>
                    <w:listItem w:displayText="Falls Creek Alpine Resort Management Board" w:value="Falls Creek Alpine Resort Management Board"/>
                    <w:listItem w:displayText="Frankston City Council" w:value="Frankston City Council"/>
                    <w:listItem w:displayText="Gannawarra Shire Council" w:value="Gannawarra Shire Council"/>
                    <w:listItem w:displayText="Glen Eira City Council" w:value="Glen Eira City Council"/>
                    <w:listItem w:displayText="Glenelg Shire Council" w:value="Glenelg Shire Council"/>
                    <w:listItem w:displayText="Golden Plains Shire Council" w:value="Golden Plains Shire Council"/>
                    <w:listItem w:displayText="Greater Bendigo City Council" w:value="Greater Bendigo City Council"/>
                    <w:listItem w:displayText="Greater Dandenong City Council" w:value="Greater Dandenong City Council"/>
                    <w:listItem w:displayText="Hepburn Shire Council" w:value="Hepburn Shire Council"/>
                    <w:listItem w:displayText="Hindmarsh Shire Council" w:value="Hindmarsh Shire Council"/>
                    <w:listItem w:displayText="Hobsons Bay City Council" w:value="Hobsons Bay City Council"/>
                    <w:listItem w:displayText="Horsham Rural City Council" w:value="Horsham Rural City Council"/>
                    <w:listItem w:displayText="Hume City Council" w:value="Hume City Council"/>
                    <w:listItem w:displayText="Indigo Shire Council" w:value="Indigo Shire Council"/>
                    <w:listItem w:displayText="Kingston City Council" w:value="Kingston City Council"/>
                    <w:listItem w:displayText="Knox City Council" w:value="Knox City Council"/>
                    <w:listItem w:displayText="Latrobe City Council" w:value="Latrobe City Council"/>
                    <w:listItem w:displayText="Loddon Shire Council" w:value="Loddon Shire Council"/>
                    <w:listItem w:displayText="Macedon Ranges Shire Council" w:value="Macedon Ranges Shire Council"/>
                    <w:listItem w:displayText="Manningham City Council" w:value="Manningham City Council"/>
                    <w:listItem w:displayText="Mansfield Shire Council" w:value="Mansfield Shire Council"/>
                    <w:listItem w:displayText="Maribyrnong City Council" w:value="Maribyrnong City Council"/>
                    <w:listItem w:displayText="Maroondah City Council" w:value="Maroondah City Council"/>
                    <w:listItem w:displayText="Melbourne City Council" w:value="Melbourne City Council"/>
                    <w:listItem w:displayText="Melton City Council" w:value="Melton City Council"/>
                    <w:listItem w:displayText="Mildura Rural City Council" w:value="Mildura Rural City Council"/>
                    <w:listItem w:displayText="Mitchell Shire Council" w:value="Mitchell Shire Council"/>
                    <w:listItem w:displayText="Moira Shire Council" w:value="Moira Shire Council"/>
                    <w:listItem w:displayText="Monash City Council" w:value="Monash City Council"/>
                    <w:listItem w:displayText="Moonee Valley City Council" w:value="Moonee Valley City Council"/>
                    <w:listItem w:displayText="Moorabool Shire Council" w:value="Moorabool Shire Council"/>
                    <w:listItem w:displayText="Moreland City Council" w:value="Moreland City Council"/>
                    <w:listItem w:displayText="Mornington Peninsula Shire Council" w:value="Mornington Peninsula Shire Council"/>
                    <w:listItem w:displayText="Mount Alexander Shire Council" w:value="Mount Alexander Shire Council"/>
                    <w:listItem w:displayText="Mount Buller &amp; Mount Stirling Alpine Resort Management Board" w:value="Mount Buller &amp; Mount Stirling Alpine Resort Management Board"/>
                    <w:listItem w:displayText="Mount Hotham Alpine Resort Management Board" w:value="Mount Hotham Alpine Resort Management Board"/>
                    <w:listItem w:displayText="Moyne Shire Council" w:value="Moyne Shire Council"/>
                    <w:listItem w:displayText="Murrindindi Shire Council" w:value="Murrindindi Shire Council"/>
                    <w:listItem w:displayText="Nillumbik Shire Council" w:value="Nillumbik Shire Council"/>
                    <w:listItem w:displayText="Northern Grampians Shire Council" w:value="Northern Grampians Shire Council"/>
                    <w:listItem w:displayText="Port Phillip City Council" w:value="Port Phillip City Council"/>
                    <w:listItem w:displayText="Pyrenees Shire Council" w:value="Pyrenees Shire Council"/>
                    <w:listItem w:displayText="Rural City of Wangaratta" w:value="Rural City of Wangaratta"/>
                    <w:listItem w:displayText="South Gippsland Shire Council" w:value="South Gippsland Shire Council"/>
                    <w:listItem w:displayText="Southern Alpine Resort Management Board" w:value="Southern Alpine Resort Management Board"/>
                    <w:listItem w:displayText="Southern Grampians Shire Council" w:value="Southern Grampians Shire Council"/>
                    <w:listItem w:displayText="Stonnington City Council" w:value="Stonnington City Council"/>
                    <w:listItem w:displayText="Strathbogie Shire Council" w:value="Strathbogie Shire Council"/>
                    <w:listItem w:displayText="Surf Coast Shire Council" w:value="Surf Coast Shire Council"/>
                    <w:listItem w:displayText="Swan Hill Rural City Council" w:value="Swan Hill Rural City Council"/>
                    <w:listItem w:displayText="Towong Shire Council" w:value="Towong Shire Council"/>
                    <w:listItem w:displayText="Warrnambool City Council" w:value="Warrnambool City Council"/>
                    <w:listItem w:displayText="Wellington Shire Council" w:value="Wellington Shire Council"/>
                    <w:listItem w:displayText="West Wimmera Shire Council" w:value="West Wimmera Shire Council"/>
                    <w:listItem w:displayText="Whitehorse City Council" w:value="Whitehorse City Council"/>
                    <w:listItem w:displayText="Whittlesea City Council" w:value="Whittlesea City Council"/>
                    <w:listItem w:displayText="Wyndham City Council" w:value="Wyndham City Council"/>
                    <w:listItem w:displayText="Yarra City Council" w:value="Yarra City Council"/>
                    <w:listItem w:displayText="Yarra Ranges Shire Council" w:value="Yarra Ranges Shire Council"/>
                    <w:listItem w:displayText="Yarriambiack Shire Council" w:value="Yarriambiack Shire Council"/>
                  </w:dropDownList>
                </w:sdtPr>
                <w:sdtEndPr>
                  <w:rPr>
                    <w:rStyle w:val="DefaultParagraphFont"/>
                    <w:rFonts w:ascii="Times New Roman" w:hAnsi="Times New Roman" w:cstheme="minorHAnsi"/>
                    <w:sz w:val="24"/>
                  </w:rPr>
                </w:sdtEndPr>
                <w:sdtContent>
                  <w:p w14:paraId="369E7FB0" w14:textId="77777777" w:rsidR="00C71C3D" w:rsidRPr="00836FE2" w:rsidRDefault="00C71C3D" w:rsidP="00C71C3D">
                    <w:pPr>
                      <w:spacing w:line="230" w:lineRule="exact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836FE2">
                      <w:rPr>
                        <w:rStyle w:val="PlaceholderText"/>
                        <w:rFonts w:asciiTheme="minorHAnsi" w:eastAsiaTheme="minorHAnsi" w:hAnsiTheme="minorHAnsi" w:cstheme="minorHAnsi"/>
                        <w:color w:val="auto"/>
                        <w:sz w:val="18"/>
                        <w:szCs w:val="18"/>
                      </w:rPr>
                      <w:t>Select Council Name from list</w:t>
                    </w:r>
                  </w:p>
                </w:sdtContent>
              </w:sdt>
            </w:tc>
          </w:sdtContent>
        </w:sdt>
      </w:tr>
      <w:tr w:rsidR="00C71C3D" w:rsidRPr="000226EB" w14:paraId="1380E922" w14:textId="77777777" w:rsidTr="00A618B7">
        <w:trPr>
          <w:trHeight w:val="220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8A220" w14:textId="77777777" w:rsidR="00C71C3D" w:rsidRPr="00836FE2" w:rsidRDefault="00C71C3D" w:rsidP="00C71C3D">
            <w:pPr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9786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80927F" w14:textId="77777777" w:rsidR="00C71C3D" w:rsidRPr="00836FE2" w:rsidRDefault="00C71C3D" w:rsidP="00C71C3D">
            <w:pPr>
              <w:spacing w:line="230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71C3D" w:rsidRPr="000226EB" w14:paraId="29C73FC8" w14:textId="77777777" w:rsidTr="00A618B7">
        <w:trPr>
          <w:cantSplit/>
          <w:trHeight w:val="454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7C6C68" w14:textId="77777777" w:rsidR="00C71C3D" w:rsidRPr="00836FE2" w:rsidRDefault="00C71C3D" w:rsidP="00C71C3D">
            <w:pPr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 w:rsidRPr="00836FE2">
              <w:rPr>
                <w:rFonts w:ascii="Calibri" w:hAnsi="Calibri" w:cs="Arial"/>
                <w:b/>
                <w:sz w:val="18"/>
                <w:szCs w:val="18"/>
              </w:rPr>
              <w:t xml:space="preserve">Project: 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902646133"/>
            <w:placeholder>
              <w:docPart w:val="6C4ABBBBFBF24372B6E9612DB8FAFE52"/>
            </w:placeholder>
            <w:showingPlcHdr/>
          </w:sdtPr>
          <w:sdtContent>
            <w:tc>
              <w:tcPr>
                <w:tcW w:w="9786" w:type="dxa"/>
                <w:tcBorders>
                  <w:top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757AE51" w14:textId="77777777" w:rsidR="00C71C3D" w:rsidRPr="00836FE2" w:rsidRDefault="00C71C3D" w:rsidP="00C71C3D">
                <w:pPr>
                  <w:spacing w:line="230" w:lineRule="exact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36FE2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7A7B99AF" w14:textId="77777777" w:rsidR="00874AAB" w:rsidRPr="002B0CFA" w:rsidRDefault="00874AAB" w:rsidP="00874AAB">
      <w:pPr>
        <w:tabs>
          <w:tab w:val="left" w:pos="426"/>
        </w:tabs>
        <w:ind w:left="-142" w:right="-178"/>
        <w:rPr>
          <w:rFonts w:ascii="Calibri" w:hAnsi="Calibri"/>
          <w:sz w:val="4"/>
          <w:szCs w:val="4"/>
        </w:rPr>
      </w:pPr>
    </w:p>
    <w:p w14:paraId="72C3CDE0" w14:textId="45503618" w:rsidR="00874AAB" w:rsidRPr="00806297" w:rsidRDefault="00FF4188" w:rsidP="0088187F">
      <w:pPr>
        <w:pBdr>
          <w:top w:val="single" w:sz="4" w:space="0" w:color="auto"/>
          <w:bottom w:val="single" w:sz="4" w:space="0" w:color="auto"/>
        </w:pBdr>
        <w:shd w:val="clear" w:color="auto" w:fill="1F1547"/>
        <w:spacing w:line="276" w:lineRule="auto"/>
        <w:ind w:left="-142" w:right="-178"/>
        <w:rPr>
          <w:rFonts w:ascii="Calibri" w:hAnsi="Calibri" w:cs="Arial"/>
          <w:b/>
          <w:noProof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t xml:space="preserve"> </w:t>
      </w:r>
      <w:r w:rsidR="00806297" w:rsidRPr="00806297">
        <w:rPr>
          <w:rFonts w:ascii="Calibri" w:hAnsi="Calibri" w:cs="Arial"/>
          <w:b/>
          <w:noProof/>
          <w:sz w:val="22"/>
          <w:szCs w:val="22"/>
        </w:rPr>
        <w:t xml:space="preserve">SECTION </w:t>
      </w:r>
      <w:r w:rsidR="00FD40CB">
        <w:rPr>
          <w:rFonts w:ascii="Calibri" w:hAnsi="Calibri" w:cs="Arial"/>
          <w:b/>
          <w:noProof/>
          <w:sz w:val="22"/>
          <w:szCs w:val="22"/>
        </w:rPr>
        <w:t>1</w:t>
      </w:r>
      <w:r w:rsidR="00806297" w:rsidRPr="00806297">
        <w:rPr>
          <w:rFonts w:ascii="Calibri" w:hAnsi="Calibri" w:cs="Arial"/>
          <w:b/>
          <w:noProof/>
          <w:sz w:val="22"/>
          <w:szCs w:val="22"/>
        </w:rPr>
        <w:t>:</w:t>
      </w:r>
      <w:r>
        <w:rPr>
          <w:rFonts w:ascii="Calibri" w:hAnsi="Calibri" w:cs="Arial"/>
          <w:b/>
          <w:noProof/>
          <w:sz w:val="22"/>
          <w:szCs w:val="22"/>
        </w:rPr>
        <w:t xml:space="preserve"> P</w:t>
      </w:r>
      <w:r w:rsidR="00806297" w:rsidRPr="00806297">
        <w:rPr>
          <w:rFonts w:ascii="Calibri" w:hAnsi="Calibri" w:cs="Arial"/>
          <w:b/>
          <w:noProof/>
          <w:sz w:val="22"/>
          <w:szCs w:val="22"/>
        </w:rPr>
        <w:t xml:space="preserve">ROJECT </w:t>
      </w:r>
      <w:r w:rsidR="00A96EE5">
        <w:rPr>
          <w:rFonts w:ascii="Calibri" w:hAnsi="Calibri" w:cs="Arial"/>
          <w:b/>
          <w:noProof/>
          <w:sz w:val="22"/>
          <w:szCs w:val="22"/>
        </w:rPr>
        <w:t>STATUS &amp; RISK</w:t>
      </w:r>
      <w:r w:rsidR="00FD40CB" w:rsidRPr="0088187F">
        <w:rPr>
          <w:rFonts w:ascii="Calibri" w:hAnsi="Calibri" w:cs="Arial"/>
          <w:b/>
          <w:sz w:val="22"/>
          <w:szCs w:val="22"/>
        </w:rPr>
        <w:t xml:space="preserve">   </w:t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</w:r>
      <w:r w:rsidR="00FD40CB">
        <w:rPr>
          <w:rFonts w:ascii="Calibri" w:hAnsi="Calibri" w:cs="Arial"/>
          <w:b/>
          <w:sz w:val="22"/>
          <w:szCs w:val="22"/>
        </w:rPr>
        <w:tab/>
        <w:t xml:space="preserve">     </w:t>
      </w:r>
      <w:r w:rsidR="00E27092">
        <w:rPr>
          <w:rFonts w:ascii="Calibri" w:hAnsi="Calibri" w:cs="Arial"/>
          <w:b/>
          <w:sz w:val="22"/>
          <w:szCs w:val="22"/>
        </w:rPr>
        <w:t xml:space="preserve"> </w:t>
      </w:r>
      <w:r w:rsidR="00FD40CB">
        <w:rPr>
          <w:rFonts w:ascii="Calibri" w:hAnsi="Calibri" w:cs="Arial"/>
          <w:b/>
          <w:sz w:val="22"/>
          <w:szCs w:val="22"/>
        </w:rPr>
        <w:t xml:space="preserve"> </w:t>
      </w:r>
      <w:r w:rsidR="00FD40CB" w:rsidRPr="0088187F">
        <w:rPr>
          <w:rFonts w:ascii="Calibri" w:hAnsi="Calibri" w:cs="Arial"/>
          <w:b/>
          <w:sz w:val="22"/>
          <w:szCs w:val="22"/>
        </w:rPr>
        <w:t>YES  N</w:t>
      </w:r>
      <w:r w:rsidR="00133E3D">
        <w:rPr>
          <w:rFonts w:ascii="Calibri" w:hAnsi="Calibri" w:cs="Arial"/>
          <w:b/>
          <w:sz w:val="22"/>
          <w:szCs w:val="22"/>
        </w:rPr>
        <w:t>O</w:t>
      </w:r>
    </w:p>
    <w:p w14:paraId="48210ED0" w14:textId="44133C6F" w:rsidR="00646CB6" w:rsidRDefault="00646CB6" w:rsidP="00A96EE5">
      <w:pPr>
        <w:numPr>
          <w:ilvl w:val="0"/>
          <w:numId w:val="3"/>
        </w:numPr>
        <w:tabs>
          <w:tab w:val="clear" w:pos="720"/>
          <w:tab w:val="num" w:pos="426"/>
          <w:tab w:val="left" w:pos="9781"/>
        </w:tabs>
        <w:spacing w:before="80"/>
        <w:ind w:left="425" w:right="-176" w:hanging="425"/>
        <w:rPr>
          <w:rFonts w:ascii="Calibri" w:hAnsi="Calibri" w:cs="Arial"/>
          <w:sz w:val="18"/>
          <w:szCs w:val="18"/>
        </w:rPr>
      </w:pPr>
      <w:r w:rsidRPr="00646CB6">
        <w:rPr>
          <w:rFonts w:ascii="Calibri" w:hAnsi="Calibri" w:cs="Arial"/>
          <w:sz w:val="18"/>
          <w:szCs w:val="18"/>
        </w:rPr>
        <w:t>Please provide a summary of works completed t</w:t>
      </w:r>
      <w:r w:rsidR="00E40D97">
        <w:rPr>
          <w:rFonts w:ascii="Calibri" w:hAnsi="Calibri" w:cs="Arial"/>
          <w:sz w:val="18"/>
          <w:szCs w:val="18"/>
        </w:rPr>
        <w:t>o date</w:t>
      </w:r>
      <w:r w:rsidRPr="00646CB6">
        <w:rPr>
          <w:rFonts w:ascii="Calibri" w:hAnsi="Calibri" w:cs="Arial"/>
          <w:sz w:val="18"/>
          <w:szCs w:val="18"/>
        </w:rPr>
        <w:t>.</w:t>
      </w:r>
    </w:p>
    <w:p w14:paraId="72E9341C" w14:textId="309005AE" w:rsidR="00FF2A92" w:rsidRDefault="00262B7A" w:rsidP="00FF2A92">
      <w:pPr>
        <w:tabs>
          <w:tab w:val="left" w:pos="9781"/>
        </w:tabs>
        <w:spacing w:before="80"/>
        <w:ind w:left="425" w:right="-176"/>
        <w:rPr>
          <w:rFonts w:ascii="Calibri" w:hAnsi="Calibri" w:cs="Arial"/>
          <w:sz w:val="18"/>
          <w:szCs w:val="18"/>
        </w:rPr>
      </w:pPr>
      <w:r w:rsidRPr="008A4305">
        <w:rPr>
          <w:rFonts w:ascii="Calibri" w:hAnsi="Calibri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A4305">
        <w:rPr>
          <w:rFonts w:ascii="Calibri" w:hAnsi="Calibri" w:cs="Arial"/>
          <w:sz w:val="18"/>
          <w:szCs w:val="18"/>
        </w:rPr>
        <w:instrText xml:space="preserve"> FORMTEXT </w:instrText>
      </w:r>
      <w:r w:rsidRPr="008A4305">
        <w:rPr>
          <w:rFonts w:ascii="Calibri" w:hAnsi="Calibri" w:cs="Arial"/>
          <w:sz w:val="18"/>
          <w:szCs w:val="18"/>
        </w:rPr>
      </w:r>
      <w:r w:rsidRPr="008A4305">
        <w:rPr>
          <w:rFonts w:ascii="Calibri" w:hAnsi="Calibri" w:cs="Arial"/>
          <w:sz w:val="18"/>
          <w:szCs w:val="18"/>
        </w:rPr>
        <w:fldChar w:fldCharType="separate"/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Pr="008A4305">
        <w:rPr>
          <w:rFonts w:ascii="Calibri" w:hAnsi="Calibri" w:cs="Arial"/>
          <w:sz w:val="18"/>
          <w:szCs w:val="18"/>
        </w:rPr>
        <w:fldChar w:fldCharType="end"/>
      </w:r>
    </w:p>
    <w:p w14:paraId="0A74B50A" w14:textId="45568A29" w:rsidR="00A96EE5" w:rsidRDefault="00A96EE5" w:rsidP="00A96EE5">
      <w:pPr>
        <w:numPr>
          <w:ilvl w:val="0"/>
          <w:numId w:val="3"/>
        </w:numPr>
        <w:tabs>
          <w:tab w:val="clear" w:pos="720"/>
          <w:tab w:val="num" w:pos="426"/>
          <w:tab w:val="left" w:pos="9781"/>
        </w:tabs>
        <w:spacing w:before="80"/>
        <w:ind w:left="425" w:right="-176" w:hanging="425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Has there been any changes to the scope of the project?</w:t>
      </w:r>
      <w:r>
        <w:rPr>
          <w:rFonts w:ascii="Calibri" w:hAnsi="Calibri" w:cs="Arial"/>
          <w:sz w:val="18"/>
          <w:szCs w:val="18"/>
        </w:rPr>
        <w:tab/>
      </w:r>
      <w:sdt>
        <w:sdtPr>
          <w:rPr>
            <w:rFonts w:ascii="MS Gothic" w:eastAsia="MS Gothic" w:hAnsi="MS Gothic" w:cs="Arial"/>
            <w:szCs w:val="20"/>
          </w:rPr>
          <w:id w:val="-21227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170E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Pr="0088187F">
        <w:rPr>
          <w:rFonts w:ascii="Calibri" w:hAnsi="Calibri" w:cs="Arial"/>
          <w:szCs w:val="28"/>
        </w:rPr>
        <w:t xml:space="preserve">   </w:t>
      </w:r>
      <w:sdt>
        <w:sdtPr>
          <w:rPr>
            <w:rFonts w:ascii="MS Gothic" w:eastAsia="MS Gothic" w:hAnsi="MS Gothic" w:cs="Arial"/>
            <w:szCs w:val="28"/>
          </w:rPr>
          <w:id w:val="-1153141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187F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Pr="0088187F">
        <w:rPr>
          <w:rFonts w:ascii="Calibri" w:hAnsi="Calibri" w:cs="Arial"/>
          <w:szCs w:val="28"/>
        </w:rPr>
        <w:t xml:space="preserve">   </w:t>
      </w:r>
    </w:p>
    <w:p w14:paraId="2F80573B" w14:textId="7F8D5645" w:rsidR="00E40D97" w:rsidRDefault="0005368C" w:rsidP="009440DF">
      <w:pPr>
        <w:numPr>
          <w:ilvl w:val="1"/>
          <w:numId w:val="3"/>
        </w:numPr>
        <w:tabs>
          <w:tab w:val="clear" w:pos="1440"/>
          <w:tab w:val="num" w:pos="1134"/>
          <w:tab w:val="left" w:pos="9781"/>
        </w:tabs>
        <w:spacing w:before="60"/>
        <w:ind w:left="851" w:right="-176"/>
        <w:rPr>
          <w:rFonts w:ascii="Calibri" w:hAnsi="Calibri" w:cs="Arial"/>
          <w:sz w:val="18"/>
          <w:szCs w:val="18"/>
        </w:rPr>
      </w:pPr>
      <w:r w:rsidRPr="0005368C">
        <w:rPr>
          <w:rFonts w:ascii="Calibri" w:hAnsi="Calibri" w:cs="Arial"/>
          <w:sz w:val="18"/>
          <w:szCs w:val="18"/>
        </w:rPr>
        <w:t xml:space="preserve">If </w:t>
      </w:r>
      <w:r w:rsidR="00C57304">
        <w:rPr>
          <w:rFonts w:ascii="Calibri" w:hAnsi="Calibri" w:cs="Arial"/>
          <w:sz w:val="18"/>
          <w:szCs w:val="18"/>
        </w:rPr>
        <w:t>yes</w:t>
      </w:r>
      <w:r w:rsidRPr="0005368C">
        <w:rPr>
          <w:rFonts w:ascii="Calibri" w:hAnsi="Calibri" w:cs="Arial"/>
          <w:sz w:val="18"/>
          <w:szCs w:val="18"/>
        </w:rPr>
        <w:t xml:space="preserve">, </w:t>
      </w:r>
      <w:r w:rsidR="00E40D97">
        <w:rPr>
          <w:rFonts w:ascii="Calibri" w:hAnsi="Calibri" w:cs="Arial"/>
          <w:sz w:val="18"/>
          <w:szCs w:val="18"/>
        </w:rPr>
        <w:t>h</w:t>
      </w:r>
      <w:r w:rsidR="00E40D97" w:rsidRPr="00E40D97">
        <w:rPr>
          <w:rFonts w:ascii="Calibri" w:hAnsi="Calibri" w:cs="Arial"/>
          <w:sz w:val="18"/>
          <w:szCs w:val="18"/>
        </w:rPr>
        <w:t>ave these been discussed with your SRV Region contact</w:t>
      </w:r>
      <w:r w:rsidR="00E40D97">
        <w:rPr>
          <w:rFonts w:ascii="Calibri" w:hAnsi="Calibri" w:cs="Arial"/>
          <w:sz w:val="18"/>
          <w:szCs w:val="18"/>
        </w:rPr>
        <w:t>?</w:t>
      </w:r>
      <w:r w:rsidR="00E40D97">
        <w:rPr>
          <w:rFonts w:ascii="Calibri" w:hAnsi="Calibri" w:cs="Arial"/>
          <w:sz w:val="18"/>
          <w:szCs w:val="18"/>
        </w:rPr>
        <w:tab/>
      </w:r>
      <w:sdt>
        <w:sdtPr>
          <w:rPr>
            <w:rFonts w:ascii="MS Gothic" w:eastAsia="MS Gothic" w:hAnsi="MS Gothic" w:cs="Arial"/>
            <w:szCs w:val="20"/>
          </w:rPr>
          <w:id w:val="-140659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0D97" w:rsidRPr="0088187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E40D97" w:rsidRPr="0088187F">
        <w:rPr>
          <w:rFonts w:ascii="Calibri" w:hAnsi="Calibri" w:cs="Arial"/>
          <w:szCs w:val="28"/>
        </w:rPr>
        <w:t xml:space="preserve">   </w:t>
      </w:r>
      <w:sdt>
        <w:sdtPr>
          <w:rPr>
            <w:rFonts w:ascii="MS Gothic" w:eastAsia="MS Gothic" w:hAnsi="MS Gothic" w:cs="Arial"/>
            <w:szCs w:val="28"/>
          </w:rPr>
          <w:id w:val="-1328275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0D97" w:rsidRPr="0088187F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E40D97" w:rsidRPr="0088187F">
        <w:rPr>
          <w:rFonts w:ascii="Calibri" w:hAnsi="Calibri" w:cs="Arial"/>
          <w:szCs w:val="28"/>
        </w:rPr>
        <w:t xml:space="preserve">   </w:t>
      </w:r>
    </w:p>
    <w:p w14:paraId="7CAF1C51" w14:textId="5E24C110" w:rsidR="0005368C" w:rsidRDefault="00E7043C" w:rsidP="009440DF">
      <w:pPr>
        <w:numPr>
          <w:ilvl w:val="1"/>
          <w:numId w:val="3"/>
        </w:numPr>
        <w:tabs>
          <w:tab w:val="clear" w:pos="1440"/>
          <w:tab w:val="num" w:pos="1134"/>
          <w:tab w:val="left" w:pos="9781"/>
        </w:tabs>
        <w:spacing w:before="60"/>
        <w:ind w:left="851" w:right="-176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If yes, p</w:t>
      </w:r>
      <w:r w:rsidR="0005368C" w:rsidRPr="0005368C">
        <w:rPr>
          <w:rFonts w:ascii="Calibri" w:hAnsi="Calibri" w:cs="Arial"/>
          <w:sz w:val="18"/>
          <w:szCs w:val="18"/>
        </w:rPr>
        <w:t>lease advise of the changes (whether being an increase or decrease):</w:t>
      </w:r>
      <w:r w:rsidR="0005368C">
        <w:rPr>
          <w:rFonts w:ascii="Calibri" w:hAnsi="Calibri" w:cs="Arial"/>
          <w:sz w:val="18"/>
          <w:szCs w:val="18"/>
        </w:rPr>
        <w:t xml:space="preserve"> </w:t>
      </w:r>
      <w:r w:rsidR="00743FDD">
        <w:rPr>
          <w:rFonts w:ascii="Calibri" w:hAnsi="Calibri" w:cs="Arial"/>
          <w:sz w:val="18"/>
          <w:szCs w:val="18"/>
        </w:rPr>
        <w:tab/>
      </w:r>
      <w:sdt>
        <w:sdtPr>
          <w:rPr>
            <w:rFonts w:ascii="MS Gothic" w:eastAsia="MS Gothic" w:hAnsi="MS Gothic" w:cs="Arial"/>
            <w:szCs w:val="20"/>
          </w:rPr>
          <w:id w:val="817147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FDD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743FDD" w:rsidRPr="0088187F">
        <w:rPr>
          <w:rFonts w:ascii="Calibri" w:hAnsi="Calibri" w:cs="Arial"/>
          <w:szCs w:val="28"/>
        </w:rPr>
        <w:t xml:space="preserve">   </w:t>
      </w:r>
      <w:sdt>
        <w:sdtPr>
          <w:rPr>
            <w:rFonts w:ascii="MS Gothic" w:eastAsia="MS Gothic" w:hAnsi="MS Gothic" w:cs="Arial"/>
            <w:szCs w:val="28"/>
          </w:rPr>
          <w:id w:val="-838929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3FDD" w:rsidRPr="0088187F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</w:p>
    <w:p w14:paraId="7EFCC42D" w14:textId="711E91A1" w:rsidR="0005368C" w:rsidRPr="0005368C" w:rsidRDefault="00262B7A" w:rsidP="009440DF">
      <w:pPr>
        <w:tabs>
          <w:tab w:val="num" w:pos="1134"/>
          <w:tab w:val="left" w:pos="9781"/>
        </w:tabs>
        <w:spacing w:before="60"/>
        <w:ind w:left="851" w:right="-176"/>
        <w:rPr>
          <w:rFonts w:ascii="Calibri" w:hAnsi="Calibri" w:cs="Arial"/>
          <w:sz w:val="18"/>
          <w:szCs w:val="18"/>
        </w:rPr>
      </w:pPr>
      <w:r w:rsidRPr="008A4305">
        <w:rPr>
          <w:rFonts w:ascii="Calibri" w:hAnsi="Calibri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A4305">
        <w:rPr>
          <w:rFonts w:ascii="Calibri" w:hAnsi="Calibri" w:cs="Arial"/>
          <w:sz w:val="18"/>
          <w:szCs w:val="18"/>
        </w:rPr>
        <w:instrText xml:space="preserve"> FORMTEXT </w:instrText>
      </w:r>
      <w:r w:rsidRPr="008A4305">
        <w:rPr>
          <w:rFonts w:ascii="Calibri" w:hAnsi="Calibri" w:cs="Arial"/>
          <w:sz w:val="18"/>
          <w:szCs w:val="18"/>
        </w:rPr>
      </w:r>
      <w:r w:rsidRPr="008A4305">
        <w:rPr>
          <w:rFonts w:ascii="Calibri" w:hAnsi="Calibri" w:cs="Arial"/>
          <w:sz w:val="18"/>
          <w:szCs w:val="18"/>
        </w:rPr>
        <w:fldChar w:fldCharType="separate"/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Pr="008A4305">
        <w:rPr>
          <w:rFonts w:ascii="Calibri" w:hAnsi="Calibri" w:cs="Arial"/>
          <w:sz w:val="18"/>
          <w:szCs w:val="18"/>
        </w:rPr>
        <w:fldChar w:fldCharType="end"/>
      </w:r>
    </w:p>
    <w:p w14:paraId="28D96216" w14:textId="6C55A5FA" w:rsidR="00CE5110" w:rsidRPr="00515B54" w:rsidRDefault="00A96EE5" w:rsidP="00CE5110">
      <w:pPr>
        <w:numPr>
          <w:ilvl w:val="0"/>
          <w:numId w:val="3"/>
        </w:numPr>
        <w:tabs>
          <w:tab w:val="clear" w:pos="720"/>
          <w:tab w:val="num" w:pos="426"/>
          <w:tab w:val="left" w:pos="9781"/>
        </w:tabs>
        <w:spacing w:before="60"/>
        <w:ind w:left="425" w:right="-176" w:hanging="425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18"/>
          <w:szCs w:val="18"/>
        </w:rPr>
        <w:t xml:space="preserve">Has there been any changes to the timing of the project? </w:t>
      </w:r>
      <w:r>
        <w:rPr>
          <w:rFonts w:ascii="Calibri" w:hAnsi="Calibri" w:cs="Arial"/>
          <w:sz w:val="18"/>
          <w:szCs w:val="18"/>
        </w:rPr>
        <w:tab/>
      </w:r>
      <w:sdt>
        <w:sdtPr>
          <w:rPr>
            <w:rFonts w:ascii="MS Gothic" w:eastAsia="MS Gothic" w:hAnsi="MS Gothic" w:cs="Arial"/>
            <w:szCs w:val="20"/>
          </w:rPr>
          <w:id w:val="2023044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187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Pr="0088187F">
        <w:rPr>
          <w:rFonts w:ascii="Calibri" w:hAnsi="Calibri" w:cs="Arial"/>
          <w:szCs w:val="28"/>
        </w:rPr>
        <w:t xml:space="preserve">   </w:t>
      </w:r>
      <w:sdt>
        <w:sdtPr>
          <w:rPr>
            <w:rFonts w:ascii="MS Gothic" w:eastAsia="MS Gothic" w:hAnsi="MS Gothic" w:cs="Arial"/>
            <w:szCs w:val="28"/>
          </w:rPr>
          <w:id w:val="-352497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8187F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Pr="0088187F">
        <w:rPr>
          <w:rFonts w:ascii="Calibri" w:hAnsi="Calibri" w:cs="Arial"/>
          <w:szCs w:val="28"/>
        </w:rPr>
        <w:t xml:space="preserve">  </w:t>
      </w:r>
    </w:p>
    <w:p w14:paraId="2441FBE7" w14:textId="77777777" w:rsidR="00C41150" w:rsidRDefault="00AD6F2A" w:rsidP="009440DF">
      <w:pPr>
        <w:numPr>
          <w:ilvl w:val="1"/>
          <w:numId w:val="3"/>
        </w:numPr>
        <w:tabs>
          <w:tab w:val="clear" w:pos="1440"/>
          <w:tab w:val="left" w:pos="9781"/>
        </w:tabs>
        <w:spacing w:before="60"/>
        <w:ind w:left="851" w:right="-176"/>
        <w:rPr>
          <w:rFonts w:ascii="Calibri" w:hAnsi="Calibri" w:cs="Arial"/>
          <w:sz w:val="18"/>
          <w:szCs w:val="18"/>
        </w:rPr>
      </w:pPr>
      <w:r w:rsidRPr="00AD6F2A">
        <w:rPr>
          <w:rFonts w:ascii="Calibri" w:hAnsi="Calibri" w:cs="Arial"/>
          <w:sz w:val="18"/>
          <w:szCs w:val="18"/>
        </w:rPr>
        <w:t>If yes, please advise of the delays and if any timing extensions are required. What milestones are impacted?</w:t>
      </w:r>
    </w:p>
    <w:p w14:paraId="43AF1C74" w14:textId="7D0685FF" w:rsidR="00B665DB" w:rsidRPr="00EC7480" w:rsidRDefault="00262B7A" w:rsidP="009440DF">
      <w:pPr>
        <w:tabs>
          <w:tab w:val="left" w:pos="9781"/>
        </w:tabs>
        <w:spacing w:before="60"/>
        <w:ind w:left="851" w:right="-176"/>
        <w:rPr>
          <w:rFonts w:asciiTheme="minorHAnsi" w:hAnsiTheme="minorHAnsi" w:cstheme="minorHAnsi"/>
          <w:sz w:val="18"/>
          <w:szCs w:val="18"/>
        </w:rPr>
      </w:pPr>
      <w:r w:rsidRPr="008A4305">
        <w:rPr>
          <w:rFonts w:ascii="Calibri" w:hAnsi="Calibri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A4305">
        <w:rPr>
          <w:rFonts w:ascii="Calibri" w:hAnsi="Calibri" w:cs="Arial"/>
          <w:sz w:val="18"/>
          <w:szCs w:val="18"/>
        </w:rPr>
        <w:instrText xml:space="preserve"> FORMTEXT </w:instrText>
      </w:r>
      <w:r w:rsidRPr="008A4305">
        <w:rPr>
          <w:rFonts w:ascii="Calibri" w:hAnsi="Calibri" w:cs="Arial"/>
          <w:sz w:val="18"/>
          <w:szCs w:val="18"/>
        </w:rPr>
      </w:r>
      <w:r w:rsidRPr="008A4305">
        <w:rPr>
          <w:rFonts w:ascii="Calibri" w:hAnsi="Calibri" w:cs="Arial"/>
          <w:sz w:val="18"/>
          <w:szCs w:val="18"/>
        </w:rPr>
        <w:fldChar w:fldCharType="separate"/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="00D85C04">
        <w:rPr>
          <w:rFonts w:ascii="Calibri" w:hAnsi="Calibri" w:cs="Arial"/>
          <w:noProof/>
          <w:sz w:val="18"/>
          <w:szCs w:val="18"/>
        </w:rPr>
        <w:t> </w:t>
      </w:r>
      <w:r w:rsidRPr="008A4305">
        <w:rPr>
          <w:rFonts w:ascii="Calibri" w:hAnsi="Calibri" w:cs="Arial"/>
          <w:sz w:val="18"/>
          <w:szCs w:val="18"/>
        </w:rPr>
        <w:fldChar w:fldCharType="end"/>
      </w:r>
    </w:p>
    <w:p w14:paraId="6AF30009" w14:textId="154ACE43" w:rsidR="00C83A92" w:rsidRPr="00CE5110" w:rsidRDefault="00212C3A" w:rsidP="00C83A92">
      <w:pPr>
        <w:numPr>
          <w:ilvl w:val="0"/>
          <w:numId w:val="3"/>
        </w:numPr>
        <w:tabs>
          <w:tab w:val="clear" w:pos="720"/>
          <w:tab w:val="num" w:pos="426"/>
          <w:tab w:val="left" w:pos="9781"/>
        </w:tabs>
        <w:spacing w:before="80"/>
        <w:ind w:left="425" w:right="-176" w:hanging="425"/>
        <w:rPr>
          <w:rFonts w:ascii="Calibri" w:hAnsi="Calibri" w:cs="Arial"/>
          <w:sz w:val="18"/>
          <w:szCs w:val="18"/>
        </w:rPr>
      </w:pPr>
      <w:r w:rsidRPr="00212C3A">
        <w:rPr>
          <w:rFonts w:ascii="Calibri" w:hAnsi="Calibri" w:cs="Arial"/>
          <w:sz w:val="18"/>
          <w:szCs w:val="18"/>
        </w:rPr>
        <w:t>Is th</w:t>
      </w:r>
      <w:r>
        <w:rPr>
          <w:rFonts w:ascii="Calibri" w:hAnsi="Calibri" w:cs="Arial"/>
          <w:sz w:val="18"/>
          <w:szCs w:val="18"/>
        </w:rPr>
        <w:t>e project</w:t>
      </w:r>
      <w:r w:rsidRPr="00212C3A">
        <w:rPr>
          <w:rFonts w:ascii="Calibri" w:hAnsi="Calibri" w:cs="Arial"/>
          <w:sz w:val="18"/>
          <w:szCs w:val="18"/>
        </w:rPr>
        <w:t xml:space="preserve"> progressing </w:t>
      </w:r>
      <w:r>
        <w:rPr>
          <w:rFonts w:ascii="Calibri" w:hAnsi="Calibri" w:cs="Arial"/>
          <w:sz w:val="18"/>
          <w:szCs w:val="18"/>
        </w:rPr>
        <w:t xml:space="preserve">in </w:t>
      </w:r>
      <w:r w:rsidRPr="00212C3A">
        <w:rPr>
          <w:rFonts w:ascii="Calibri" w:hAnsi="Calibri" w:cs="Arial"/>
          <w:sz w:val="18"/>
          <w:szCs w:val="18"/>
        </w:rPr>
        <w:t>accord</w:t>
      </w:r>
      <w:r>
        <w:rPr>
          <w:rFonts w:ascii="Calibri" w:hAnsi="Calibri" w:cs="Arial"/>
          <w:sz w:val="18"/>
          <w:szCs w:val="18"/>
        </w:rPr>
        <w:t xml:space="preserve">ance with </w:t>
      </w:r>
      <w:r w:rsidRPr="00212C3A">
        <w:rPr>
          <w:rFonts w:ascii="Calibri" w:hAnsi="Calibri" w:cs="Arial"/>
          <w:sz w:val="18"/>
          <w:szCs w:val="18"/>
        </w:rPr>
        <w:t xml:space="preserve">the </w:t>
      </w:r>
      <w:r w:rsidR="004818C1">
        <w:rPr>
          <w:rFonts w:ascii="Calibri" w:hAnsi="Calibri" w:cs="Arial"/>
          <w:sz w:val="18"/>
          <w:szCs w:val="18"/>
        </w:rPr>
        <w:t>f</w:t>
      </w:r>
      <w:r w:rsidRPr="00212C3A">
        <w:rPr>
          <w:rFonts w:ascii="Calibri" w:hAnsi="Calibri" w:cs="Arial"/>
          <w:sz w:val="18"/>
          <w:szCs w:val="18"/>
        </w:rPr>
        <w:t>inal budget?</w:t>
      </w:r>
      <w:r w:rsidR="00C83A92" w:rsidRPr="00CE5110">
        <w:rPr>
          <w:rFonts w:ascii="Calibri" w:hAnsi="Calibri" w:cs="Arial"/>
          <w:sz w:val="18"/>
          <w:szCs w:val="18"/>
        </w:rPr>
        <w:tab/>
      </w:r>
      <w:sdt>
        <w:sdtPr>
          <w:rPr>
            <w:rFonts w:ascii="MS Gothic" w:eastAsia="MS Gothic" w:hAnsi="MS Gothic" w:cs="Arial"/>
            <w:szCs w:val="20"/>
          </w:rPr>
          <w:id w:val="-1266457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3A92" w:rsidRPr="00CE5110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83A92" w:rsidRPr="00CE5110">
        <w:rPr>
          <w:rFonts w:ascii="Calibri" w:hAnsi="Calibri" w:cs="Arial"/>
          <w:szCs w:val="28"/>
        </w:rPr>
        <w:t xml:space="preserve">   </w:t>
      </w:r>
      <w:sdt>
        <w:sdtPr>
          <w:rPr>
            <w:rFonts w:ascii="MS Gothic" w:eastAsia="MS Gothic" w:hAnsi="MS Gothic" w:cs="Arial"/>
            <w:szCs w:val="28"/>
          </w:rPr>
          <w:id w:val="879281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3A92" w:rsidRPr="00CE511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83A92" w:rsidRPr="00CE5110">
        <w:rPr>
          <w:rFonts w:ascii="Calibri" w:hAnsi="Calibri" w:cs="Arial"/>
          <w:szCs w:val="28"/>
        </w:rPr>
        <w:t xml:space="preserve">    </w:t>
      </w:r>
    </w:p>
    <w:p w14:paraId="0D55AB67" w14:textId="77777777" w:rsidR="00CA5C8D" w:rsidRDefault="00CA5C8D" w:rsidP="00CA5C8D">
      <w:pPr>
        <w:numPr>
          <w:ilvl w:val="0"/>
          <w:numId w:val="3"/>
        </w:numPr>
        <w:tabs>
          <w:tab w:val="clear" w:pos="720"/>
          <w:tab w:val="num" w:pos="426"/>
        </w:tabs>
        <w:spacing w:before="120"/>
        <w:ind w:left="425" w:right="-176" w:hanging="425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Please provide further commentary on any risks associated with the delivery of this project.</w:t>
      </w:r>
    </w:p>
    <w:p w14:paraId="2A9D3921" w14:textId="77777777" w:rsidR="00CA5C8D" w:rsidRDefault="00CA5C8D" w:rsidP="00CA5C8D">
      <w:pPr>
        <w:spacing w:before="120"/>
        <w:ind w:left="425" w:right="-176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</w:t>
      </w:r>
      <w:r w:rsidRPr="008A4305">
        <w:rPr>
          <w:rFonts w:ascii="Calibri" w:hAnsi="Calibri" w:cs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A4305">
        <w:rPr>
          <w:rFonts w:ascii="Calibri" w:hAnsi="Calibri" w:cs="Arial"/>
          <w:sz w:val="18"/>
          <w:szCs w:val="18"/>
        </w:rPr>
        <w:instrText xml:space="preserve"> FORMTEXT </w:instrText>
      </w:r>
      <w:r w:rsidRPr="008A4305">
        <w:rPr>
          <w:rFonts w:ascii="Calibri" w:hAnsi="Calibri" w:cs="Arial"/>
          <w:sz w:val="18"/>
          <w:szCs w:val="18"/>
        </w:rPr>
      </w:r>
      <w:r w:rsidRPr="008A4305">
        <w:rPr>
          <w:rFonts w:ascii="Calibri" w:hAnsi="Calibri" w:cs="Arial"/>
          <w:sz w:val="18"/>
          <w:szCs w:val="18"/>
        </w:rPr>
        <w:fldChar w:fldCharType="separate"/>
      </w:r>
      <w:r>
        <w:rPr>
          <w:rFonts w:ascii="Calibri" w:hAnsi="Calibri" w:cs="Arial"/>
          <w:noProof/>
          <w:sz w:val="18"/>
          <w:szCs w:val="18"/>
        </w:rPr>
        <w:t> </w:t>
      </w:r>
      <w:r>
        <w:rPr>
          <w:rFonts w:ascii="Calibri" w:hAnsi="Calibri" w:cs="Arial"/>
          <w:noProof/>
          <w:sz w:val="18"/>
          <w:szCs w:val="18"/>
        </w:rPr>
        <w:t> </w:t>
      </w:r>
      <w:r>
        <w:rPr>
          <w:rFonts w:ascii="Calibri" w:hAnsi="Calibri" w:cs="Arial"/>
          <w:noProof/>
          <w:sz w:val="18"/>
          <w:szCs w:val="18"/>
        </w:rPr>
        <w:t> </w:t>
      </w:r>
      <w:r>
        <w:rPr>
          <w:rFonts w:ascii="Calibri" w:hAnsi="Calibri" w:cs="Arial"/>
          <w:noProof/>
          <w:sz w:val="18"/>
          <w:szCs w:val="18"/>
        </w:rPr>
        <w:t> </w:t>
      </w:r>
      <w:r>
        <w:rPr>
          <w:rFonts w:ascii="Calibri" w:hAnsi="Calibri" w:cs="Arial"/>
          <w:noProof/>
          <w:sz w:val="18"/>
          <w:szCs w:val="18"/>
        </w:rPr>
        <w:t> </w:t>
      </w:r>
      <w:r w:rsidRPr="008A4305">
        <w:rPr>
          <w:rFonts w:ascii="Calibri" w:hAnsi="Calibri" w:cs="Arial"/>
          <w:sz w:val="18"/>
          <w:szCs w:val="18"/>
        </w:rPr>
        <w:fldChar w:fldCharType="end"/>
      </w:r>
    </w:p>
    <w:p w14:paraId="24FEDAC7" w14:textId="18660BD1" w:rsidR="00CA5C8D" w:rsidRDefault="00CA5C8D" w:rsidP="004F0569">
      <w:pPr>
        <w:numPr>
          <w:ilvl w:val="0"/>
          <w:numId w:val="3"/>
        </w:numPr>
        <w:tabs>
          <w:tab w:val="clear" w:pos="720"/>
          <w:tab w:val="num" w:pos="426"/>
        </w:tabs>
        <w:spacing w:before="120"/>
        <w:ind w:left="425" w:right="-176" w:hanging="425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What is the anticipated date for completion of works on site?               </w:t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 w:rsidR="004565C8"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sdt>
        <w:sdtPr>
          <w:rPr>
            <w:rFonts w:asciiTheme="minorHAnsi" w:hAnsiTheme="minorHAnsi"/>
            <w:b/>
            <w:bCs/>
            <w:sz w:val="18"/>
            <w:szCs w:val="18"/>
          </w:rPr>
          <w:id w:val="709235689"/>
          <w:placeholder>
            <w:docPart w:val="79BA16C2A989437882321A2088983ACB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4565C8" w:rsidRPr="00145683">
            <w:rPr>
              <w:rStyle w:val="PlaceholderText"/>
              <w:rFonts w:asciiTheme="minorHAnsi" w:eastAsiaTheme="minorHAnsi" w:hAnsiTheme="minorHAnsi"/>
              <w:b/>
              <w:bCs/>
              <w:color w:val="auto"/>
              <w:sz w:val="18"/>
              <w:szCs w:val="18"/>
            </w:rPr>
            <w:t>Click to select date</w:t>
          </w:r>
        </w:sdtContent>
      </w:sdt>
      <w:r>
        <w:rPr>
          <w:rFonts w:ascii="Calibri" w:hAnsi="Calibri" w:cs="Arial"/>
          <w:sz w:val="18"/>
          <w:szCs w:val="18"/>
        </w:rPr>
        <w:t xml:space="preserve">                                                                                         </w:t>
      </w:r>
    </w:p>
    <w:p w14:paraId="216EEE46" w14:textId="77777777" w:rsidR="001B4E88" w:rsidRDefault="001B4E88" w:rsidP="00EC7480">
      <w:pPr>
        <w:spacing w:before="120"/>
        <w:ind w:right="-176"/>
        <w:rPr>
          <w:rFonts w:ascii="Calibri" w:hAnsi="Calibri" w:cs="Arial"/>
          <w:sz w:val="8"/>
          <w:szCs w:val="8"/>
        </w:rPr>
      </w:pPr>
    </w:p>
    <w:p w14:paraId="0D3D5966" w14:textId="547566C4" w:rsidR="00BA22E6" w:rsidRPr="00AF3D7A" w:rsidRDefault="00BA22E6" w:rsidP="00BA22E6">
      <w:pPr>
        <w:pBdr>
          <w:top w:val="single" w:sz="4" w:space="1" w:color="auto"/>
          <w:bottom w:val="single" w:sz="4" w:space="0" w:color="auto"/>
        </w:pBdr>
        <w:shd w:val="clear" w:color="auto" w:fill="1F1547"/>
        <w:spacing w:line="276" w:lineRule="auto"/>
        <w:ind w:left="-142" w:right="-178"/>
        <w:rPr>
          <w:rFonts w:ascii="Calibri" w:hAnsi="Calibri" w:cs="Arial"/>
          <w:b/>
          <w:sz w:val="22"/>
          <w:szCs w:val="22"/>
        </w:rPr>
      </w:pPr>
      <w:r w:rsidRPr="00AF3D7A">
        <w:rPr>
          <w:rFonts w:ascii="Calibri" w:hAnsi="Calibri" w:cs="Arial"/>
          <w:b/>
          <w:sz w:val="22"/>
          <w:szCs w:val="22"/>
        </w:rPr>
        <w:t xml:space="preserve">SECTION </w:t>
      </w:r>
      <w:r>
        <w:rPr>
          <w:rFonts w:ascii="Calibri" w:hAnsi="Calibri" w:cs="Arial"/>
          <w:b/>
          <w:sz w:val="22"/>
          <w:szCs w:val="22"/>
        </w:rPr>
        <w:t>2</w:t>
      </w:r>
      <w:r w:rsidRPr="00AF3D7A">
        <w:rPr>
          <w:rFonts w:ascii="Calibri" w:hAnsi="Calibri" w:cs="Arial"/>
          <w:b/>
          <w:sz w:val="22"/>
          <w:szCs w:val="22"/>
        </w:rPr>
        <w:t xml:space="preserve">: </w:t>
      </w:r>
      <w:r w:rsidR="00884754">
        <w:rPr>
          <w:rFonts w:ascii="Calibri" w:hAnsi="Calibri" w:cs="Arial"/>
          <w:b/>
          <w:sz w:val="22"/>
          <w:szCs w:val="22"/>
        </w:rPr>
        <w:t>PHOTOS</w:t>
      </w:r>
      <w:r w:rsidRPr="00AF3D7A">
        <w:rPr>
          <w:rFonts w:ascii="Calibri" w:hAnsi="Calibri" w:cs="Arial"/>
          <w:b/>
          <w:sz w:val="22"/>
          <w:szCs w:val="22"/>
        </w:rPr>
        <w:t xml:space="preserve"> </w:t>
      </w:r>
    </w:p>
    <w:p w14:paraId="4347421F" w14:textId="77777777" w:rsidR="00BA22E6" w:rsidRDefault="00BA22E6" w:rsidP="00EC7480">
      <w:pPr>
        <w:spacing w:before="120"/>
        <w:ind w:right="-176"/>
        <w:rPr>
          <w:rFonts w:ascii="Calibri" w:hAnsi="Calibri" w:cs="Arial"/>
          <w:sz w:val="8"/>
          <w:szCs w:val="8"/>
        </w:rPr>
      </w:pPr>
    </w:p>
    <w:p w14:paraId="7E1C6FB2" w14:textId="453B61AB" w:rsidR="00BA22E6" w:rsidRPr="00884754" w:rsidRDefault="00884754" w:rsidP="00D51BC5">
      <w:pPr>
        <w:pStyle w:val="ListParagraph"/>
        <w:numPr>
          <w:ilvl w:val="0"/>
          <w:numId w:val="3"/>
        </w:numPr>
        <w:tabs>
          <w:tab w:val="clear" w:pos="720"/>
          <w:tab w:val="num" w:pos="426"/>
        </w:tabs>
        <w:ind w:right="-176" w:hanging="720"/>
        <w:rPr>
          <w:rFonts w:ascii="Calibri" w:hAnsi="Calibri" w:cs="Arial"/>
          <w:sz w:val="8"/>
          <w:szCs w:val="8"/>
        </w:rPr>
      </w:pPr>
      <w:r>
        <w:rPr>
          <w:rFonts w:ascii="Calibri" w:hAnsi="Calibri" w:cs="Arial"/>
          <w:sz w:val="18"/>
          <w:szCs w:val="18"/>
        </w:rPr>
        <w:t xml:space="preserve">Please provide </w:t>
      </w:r>
      <w:r w:rsidR="00A35BBD">
        <w:rPr>
          <w:rFonts w:ascii="Calibri" w:hAnsi="Calibri" w:cs="Arial"/>
          <w:sz w:val="18"/>
          <w:szCs w:val="18"/>
        </w:rPr>
        <w:t>any photographs of works completed to date</w:t>
      </w:r>
      <w:r w:rsidR="00A238E5">
        <w:rPr>
          <w:rFonts w:ascii="Calibri" w:hAnsi="Calibri" w:cs="Arial"/>
          <w:sz w:val="18"/>
          <w:szCs w:val="18"/>
        </w:rPr>
        <w:t xml:space="preserve"> in the </w:t>
      </w:r>
      <w:r w:rsidR="005E216D">
        <w:rPr>
          <w:rFonts w:ascii="Calibri" w:hAnsi="Calibri" w:cs="Arial"/>
          <w:sz w:val="18"/>
          <w:szCs w:val="18"/>
        </w:rPr>
        <w:t>box below</w:t>
      </w:r>
      <w:r w:rsidR="00A35BBD">
        <w:rPr>
          <w:rFonts w:ascii="Calibri" w:hAnsi="Calibri" w:cs="Arial"/>
          <w:sz w:val="18"/>
          <w:szCs w:val="18"/>
        </w:rPr>
        <w:t>.</w:t>
      </w:r>
    </w:p>
    <w:p w14:paraId="2EF59E5E" w14:textId="77777777" w:rsidR="00BA22E6" w:rsidRDefault="00BA22E6" w:rsidP="00EC7480">
      <w:pPr>
        <w:spacing w:before="120"/>
        <w:ind w:right="-176"/>
        <w:rPr>
          <w:rFonts w:ascii="Calibri" w:hAnsi="Calibri" w:cs="Arial"/>
          <w:sz w:val="8"/>
          <w:szCs w:val="8"/>
        </w:rPr>
      </w:pPr>
    </w:p>
    <w:tbl>
      <w:tblPr>
        <w:tblStyle w:val="TableGrid"/>
        <w:tblW w:w="11012" w:type="dxa"/>
        <w:tblLayout w:type="fixed"/>
        <w:tblLook w:val="04A0" w:firstRow="1" w:lastRow="0" w:firstColumn="1" w:lastColumn="0" w:noHBand="0" w:noVBand="1"/>
      </w:tblPr>
      <w:tblGrid>
        <w:gridCol w:w="11012"/>
      </w:tblGrid>
      <w:tr w:rsidR="0010660E" w14:paraId="2547756D" w14:textId="77777777" w:rsidTr="00D51BC5">
        <w:trPr>
          <w:cantSplit/>
          <w:trHeight w:hRule="exact" w:val="3037"/>
        </w:trPr>
        <w:tc>
          <w:tcPr>
            <w:tcW w:w="11012" w:type="dxa"/>
          </w:tcPr>
          <w:p w14:paraId="78A9CDC2" w14:textId="73B88259" w:rsidR="0010660E" w:rsidRPr="00A35BBD" w:rsidRDefault="0010660E" w:rsidP="00EC7480">
            <w:pPr>
              <w:spacing w:before="120"/>
              <w:ind w:right="-176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576E509" w14:textId="77777777" w:rsidR="00BA22E6" w:rsidRPr="001B4E88" w:rsidRDefault="00BA22E6" w:rsidP="00EC7480">
      <w:pPr>
        <w:spacing w:before="120"/>
        <w:ind w:right="-176"/>
        <w:rPr>
          <w:rFonts w:ascii="Calibri" w:hAnsi="Calibri" w:cs="Arial"/>
          <w:sz w:val="8"/>
          <w:szCs w:val="8"/>
        </w:rPr>
      </w:pPr>
    </w:p>
    <w:p w14:paraId="7E40B3AF" w14:textId="0A094328" w:rsidR="00874AAB" w:rsidRPr="00AF3D7A" w:rsidRDefault="00874AAB" w:rsidP="0088187F">
      <w:pPr>
        <w:pBdr>
          <w:top w:val="single" w:sz="4" w:space="1" w:color="auto"/>
          <w:bottom w:val="single" w:sz="4" w:space="0" w:color="auto"/>
        </w:pBdr>
        <w:shd w:val="clear" w:color="auto" w:fill="1F1547"/>
        <w:spacing w:line="276" w:lineRule="auto"/>
        <w:ind w:left="-142" w:right="-178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0"/>
          <w:szCs w:val="20"/>
        </w:rPr>
        <w:t xml:space="preserve"> </w:t>
      </w:r>
      <w:r w:rsidR="007B2B15" w:rsidRPr="00AF3D7A">
        <w:rPr>
          <w:rFonts w:ascii="Calibri" w:hAnsi="Calibri" w:cs="Arial"/>
          <w:b/>
          <w:sz w:val="22"/>
          <w:szCs w:val="22"/>
        </w:rPr>
        <w:t xml:space="preserve">SECTION </w:t>
      </w:r>
      <w:r w:rsidR="00BA22E6">
        <w:rPr>
          <w:rFonts w:ascii="Calibri" w:hAnsi="Calibri" w:cs="Arial"/>
          <w:b/>
          <w:sz w:val="22"/>
          <w:szCs w:val="22"/>
        </w:rPr>
        <w:t>3</w:t>
      </w:r>
      <w:r w:rsidR="007B2B15" w:rsidRPr="00AF3D7A">
        <w:rPr>
          <w:rFonts w:ascii="Calibri" w:hAnsi="Calibri" w:cs="Arial"/>
          <w:b/>
          <w:sz w:val="22"/>
          <w:szCs w:val="22"/>
        </w:rPr>
        <w:t xml:space="preserve">: </w:t>
      </w:r>
      <w:r w:rsidR="00806297" w:rsidRPr="00AF3D7A">
        <w:rPr>
          <w:rFonts w:ascii="Calibri" w:hAnsi="Calibri" w:cs="Arial"/>
          <w:b/>
          <w:sz w:val="22"/>
          <w:szCs w:val="22"/>
        </w:rPr>
        <w:t xml:space="preserve">COUNCIL </w:t>
      </w:r>
      <w:r w:rsidRPr="00AF3D7A">
        <w:rPr>
          <w:rFonts w:ascii="Calibri" w:hAnsi="Calibri" w:cs="Arial"/>
          <w:b/>
          <w:sz w:val="22"/>
          <w:szCs w:val="22"/>
        </w:rPr>
        <w:t xml:space="preserve">DECLARATION </w:t>
      </w:r>
    </w:p>
    <w:p w14:paraId="7719035D" w14:textId="24F8C5A9" w:rsidR="00874AAB" w:rsidRDefault="00874AAB" w:rsidP="00806297">
      <w:pPr>
        <w:spacing w:before="120" w:after="120"/>
        <w:ind w:left="-142" w:right="-178"/>
        <w:rPr>
          <w:rFonts w:ascii="Calibri" w:hAnsi="Calibri" w:cs="Arial"/>
          <w:b/>
          <w:sz w:val="18"/>
          <w:szCs w:val="18"/>
        </w:rPr>
      </w:pPr>
      <w:r w:rsidRPr="00C25EB9">
        <w:rPr>
          <w:rFonts w:ascii="Calibri" w:hAnsi="Calibri" w:cs="Arial"/>
          <w:b/>
          <w:sz w:val="18"/>
          <w:szCs w:val="18"/>
        </w:rPr>
        <w:t>By signing the below declaration, I certify that</w:t>
      </w:r>
      <w:r w:rsidR="00806297">
        <w:rPr>
          <w:rFonts w:ascii="Calibri" w:hAnsi="Calibri" w:cs="Arial"/>
          <w:b/>
          <w:sz w:val="18"/>
          <w:szCs w:val="18"/>
        </w:rPr>
        <w:t xml:space="preserve"> the information provided is true and accurate at the time of submission. </w:t>
      </w:r>
      <w:r w:rsidR="00082085">
        <w:rPr>
          <w:rFonts w:ascii="Calibri" w:hAnsi="Calibri" w:cs="Arial"/>
          <w:b/>
          <w:sz w:val="18"/>
          <w:szCs w:val="18"/>
        </w:rPr>
        <w:t xml:space="preserve">This declaration must be submitted by a Director level or above. </w:t>
      </w:r>
    </w:p>
    <w:tbl>
      <w:tblPr>
        <w:tblStyle w:val="TableGrid"/>
        <w:tblW w:w="1084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4233"/>
        <w:gridCol w:w="1295"/>
        <w:gridCol w:w="4182"/>
      </w:tblGrid>
      <w:tr w:rsidR="0056067F" w14:paraId="45CD2F57" w14:textId="77777777" w:rsidTr="0056067F">
        <w:tc>
          <w:tcPr>
            <w:tcW w:w="1135" w:type="dxa"/>
          </w:tcPr>
          <w:p w14:paraId="4E55ACDE" w14:textId="72F6C5BE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NAME:</w:t>
            </w:r>
          </w:p>
        </w:tc>
        <w:tc>
          <w:tcPr>
            <w:tcW w:w="4233" w:type="dxa"/>
            <w:vAlign w:val="center"/>
          </w:tcPr>
          <w:p w14:paraId="468053FB" w14:textId="7668733E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instrText xml:space="preserve"> FORMTEXT </w:instrText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95" w:type="dxa"/>
          </w:tcPr>
          <w:p w14:paraId="68FBFA6D" w14:textId="304762DF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DATE:</w:t>
            </w:r>
          </w:p>
        </w:tc>
        <w:sdt>
          <w:sdtPr>
            <w:rPr>
              <w:rFonts w:asciiTheme="minorHAnsi" w:hAnsiTheme="minorHAnsi"/>
              <w:b/>
              <w:bCs/>
              <w:sz w:val="18"/>
              <w:szCs w:val="18"/>
            </w:rPr>
            <w:id w:val="1503165365"/>
            <w:placeholder>
              <w:docPart w:val="9E0D543F62AB4C8BB37CDD265007CBDD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4182" w:type="dxa"/>
                <w:vAlign w:val="center"/>
              </w:tcPr>
              <w:p w14:paraId="6EEE1A7F" w14:textId="6FAC89EA" w:rsidR="0056067F" w:rsidRPr="00145683" w:rsidRDefault="00671590" w:rsidP="0056067F">
                <w:pPr>
                  <w:spacing w:before="120" w:after="120"/>
                  <w:ind w:right="-178"/>
                  <w:rPr>
                    <w:rFonts w:asciiTheme="minorHAnsi" w:hAnsiTheme="minorHAnsi" w:cs="Arial"/>
                    <w:b/>
                    <w:sz w:val="18"/>
                    <w:szCs w:val="18"/>
                  </w:rPr>
                </w:pPr>
                <w:r w:rsidRPr="00145683">
                  <w:rPr>
                    <w:rStyle w:val="PlaceholderText"/>
                    <w:rFonts w:asciiTheme="minorHAnsi" w:eastAsiaTheme="minorHAnsi" w:hAnsiTheme="minorHAnsi"/>
                    <w:b/>
                    <w:bCs/>
                    <w:color w:val="auto"/>
                    <w:sz w:val="18"/>
                    <w:szCs w:val="18"/>
                  </w:rPr>
                  <w:t>Click to select date</w:t>
                </w:r>
              </w:p>
            </w:tc>
          </w:sdtContent>
        </w:sdt>
      </w:tr>
      <w:tr w:rsidR="0056067F" w14:paraId="77CC89B0" w14:textId="77777777" w:rsidTr="0056067F">
        <w:tc>
          <w:tcPr>
            <w:tcW w:w="1135" w:type="dxa"/>
          </w:tcPr>
          <w:p w14:paraId="6B9E0308" w14:textId="68BCCC09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POSITION:</w:t>
            </w:r>
          </w:p>
        </w:tc>
        <w:tc>
          <w:tcPr>
            <w:tcW w:w="4233" w:type="dxa"/>
            <w:vAlign w:val="center"/>
          </w:tcPr>
          <w:p w14:paraId="5A4F9BB5" w14:textId="614313BA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instrText xml:space="preserve"> FORMTEXT </w:instrText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separate"/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="00D85C04">
              <w:rPr>
                <w:rFonts w:ascii="Calibri" w:hAnsi="Calibri" w:cs="Arial"/>
                <w:b/>
                <w:bCs/>
                <w:noProof/>
                <w:color w:val="0000FF"/>
                <w:sz w:val="18"/>
                <w:szCs w:val="18"/>
              </w:rPr>
              <w:t> </w:t>
            </w:r>
            <w:r w:rsidRPr="00586919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95" w:type="dxa"/>
          </w:tcPr>
          <w:p w14:paraId="6B10B429" w14:textId="72FF623A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SIGNATURE:</w:t>
            </w:r>
          </w:p>
        </w:tc>
        <w:tc>
          <w:tcPr>
            <w:tcW w:w="4182" w:type="dxa"/>
            <w:vAlign w:val="center"/>
          </w:tcPr>
          <w:p w14:paraId="201A8622" w14:textId="0099AD9D" w:rsidR="0056067F" w:rsidRDefault="0056067F" w:rsidP="0056067F">
            <w:pPr>
              <w:spacing w:before="120" w:after="120"/>
              <w:ind w:right="-178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14:paraId="067E2C85" w14:textId="141419EA" w:rsidR="00E25570" w:rsidRPr="00E93F63" w:rsidRDefault="00E25570" w:rsidP="00E93F63">
      <w:pPr>
        <w:tabs>
          <w:tab w:val="left" w:pos="426"/>
          <w:tab w:val="left" w:pos="9781"/>
        </w:tabs>
        <w:spacing w:before="80"/>
        <w:ind w:right="-176"/>
        <w:rPr>
          <w:rFonts w:ascii="Calibri" w:hAnsi="Calibri" w:cs="Arial"/>
          <w:sz w:val="18"/>
          <w:szCs w:val="18"/>
        </w:rPr>
      </w:pPr>
    </w:p>
    <w:sectPr w:rsidR="00E25570" w:rsidRPr="00E93F63" w:rsidSect="004C72C3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471" w:right="567" w:bottom="65" w:left="602" w:header="426" w:footer="353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C12F8" w14:textId="77777777" w:rsidR="00865870" w:rsidRDefault="00865870">
      <w:r>
        <w:separator/>
      </w:r>
    </w:p>
  </w:endnote>
  <w:endnote w:type="continuationSeparator" w:id="0">
    <w:p w14:paraId="4520C388" w14:textId="77777777" w:rsidR="00865870" w:rsidRDefault="00865870">
      <w:r>
        <w:continuationSeparator/>
      </w:r>
    </w:p>
  </w:endnote>
  <w:endnote w:type="continuationNotice" w:id="1">
    <w:p w14:paraId="57953853" w14:textId="77777777" w:rsidR="00865870" w:rsidRDefault="008658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1CE9" w14:textId="77777777" w:rsidR="002E463C" w:rsidRDefault="00874AAB" w:rsidP="002E463C">
    <w:pPr>
      <w:pStyle w:val="Footer"/>
      <w:jc w:val="right"/>
      <w:rPr>
        <w:noProof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37795A2" wp14:editId="2DB45566">
          <wp:simplePos x="0" y="0"/>
          <wp:positionH relativeFrom="column">
            <wp:posOffset>5965190</wp:posOffset>
          </wp:positionH>
          <wp:positionV relativeFrom="paragraph">
            <wp:posOffset>-462280</wp:posOffset>
          </wp:positionV>
          <wp:extent cx="852170" cy="452755"/>
          <wp:effectExtent l="0" t="0" r="5080" b="4445"/>
          <wp:wrapNone/>
          <wp:docPr id="14" name="Picture 14" descr="Brand Victoria State Gov DJPR black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nd Victoria State Gov DJPR black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259"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D0E731" w14:textId="77777777" w:rsidR="002E463C" w:rsidRDefault="002E46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59FCB" w14:textId="02C5BF0B" w:rsidR="002E463C" w:rsidRPr="00F55AD3" w:rsidRDefault="00F55AD3" w:rsidP="00F55AD3">
    <w:pPr>
      <w:pStyle w:val="Footer"/>
      <w:ind w:right="-178"/>
      <w:rPr>
        <w:rFonts w:asciiTheme="minorHAnsi" w:hAnsiTheme="minorHAnsi" w:cstheme="minorHAnsi"/>
        <w:sz w:val="16"/>
        <w:szCs w:val="16"/>
      </w:rPr>
    </w:pPr>
    <w:r w:rsidRPr="00F55AD3">
      <w:rPr>
        <w:rFonts w:asciiTheme="minorHAnsi" w:hAnsiTheme="minorHAnsi" w:cstheme="minorHAnsi"/>
        <w:noProof/>
        <w:sz w:val="16"/>
        <w:szCs w:val="16"/>
      </w:rPr>
      <w:drawing>
        <wp:anchor distT="0" distB="0" distL="114300" distR="114300" simplePos="0" relativeHeight="251658244" behindDoc="0" locked="0" layoutInCell="1" allowOverlap="1" wp14:anchorId="7A3CF2F5" wp14:editId="0F419718">
          <wp:simplePos x="0" y="0"/>
          <wp:positionH relativeFrom="column">
            <wp:posOffset>5497668</wp:posOffset>
          </wp:positionH>
          <wp:positionV relativeFrom="paragraph">
            <wp:posOffset>-270510</wp:posOffset>
          </wp:positionV>
          <wp:extent cx="1371570" cy="414316"/>
          <wp:effectExtent l="0" t="0" r="635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570" cy="414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AD3">
      <w:rPr>
        <w:rFonts w:asciiTheme="minorHAnsi" w:hAnsiTheme="minorHAnsi" w:cstheme="minorHAnsi"/>
        <w:sz w:val="16"/>
        <w:szCs w:val="16"/>
      </w:rPr>
      <w:t xml:space="preserve">Project </w:t>
    </w:r>
    <w:r w:rsidR="00806297">
      <w:rPr>
        <w:rFonts w:asciiTheme="minorHAnsi" w:hAnsiTheme="minorHAnsi" w:cstheme="minorHAnsi"/>
        <w:sz w:val="16"/>
        <w:szCs w:val="16"/>
      </w:rPr>
      <w:t>Reporting Template – Community Infrastructure Program</w:t>
    </w:r>
    <w:r w:rsidR="00A85DA3">
      <w:rPr>
        <w:rFonts w:asciiTheme="minorHAnsi" w:hAnsiTheme="minorHAnsi" w:cstheme="minorHAnsi"/>
        <w:sz w:val="16"/>
        <w:szCs w:val="16"/>
      </w:rPr>
      <w:t>s</w:t>
    </w:r>
    <w:r w:rsidR="00806297">
      <w:rPr>
        <w:rFonts w:asciiTheme="minorHAnsi" w:hAnsiTheme="minorHAnsi" w:cstheme="minorHAnsi"/>
        <w:sz w:val="16"/>
        <w:szCs w:val="16"/>
      </w:rPr>
      <w:t xml:space="preserve"> (</w:t>
    </w:r>
    <w:r w:rsidR="00A85DA3">
      <w:rPr>
        <w:rFonts w:asciiTheme="minorHAnsi" w:hAnsiTheme="minorHAnsi" w:cstheme="minorHAnsi"/>
        <w:sz w:val="16"/>
        <w:szCs w:val="16"/>
      </w:rPr>
      <w:t>Mar</w:t>
    </w:r>
    <w:r w:rsidR="00806297">
      <w:rPr>
        <w:rFonts w:asciiTheme="minorHAnsi" w:hAnsiTheme="minorHAnsi" w:cstheme="minorHAnsi"/>
        <w:sz w:val="16"/>
        <w:szCs w:val="16"/>
      </w:rPr>
      <w:t xml:space="preserve"> 20</w:t>
    </w:r>
    <w:r w:rsidR="0011241F">
      <w:rPr>
        <w:rFonts w:asciiTheme="minorHAnsi" w:hAnsiTheme="minorHAnsi" w:cstheme="minorHAnsi"/>
        <w:sz w:val="16"/>
        <w:szCs w:val="16"/>
      </w:rPr>
      <w:t>22</w:t>
    </w:r>
    <w:r w:rsidR="00806297">
      <w:rPr>
        <w:rFonts w:asciiTheme="minorHAnsi" w:hAnsiTheme="minorHAnsi" w:cstheme="minorHAnsi"/>
        <w:sz w:val="16"/>
        <w:szCs w:val="16"/>
      </w:rPr>
      <w:t>)</w:t>
    </w:r>
    <w:r w:rsidR="00150295" w:rsidRPr="00F55AD3">
      <w:rPr>
        <w:rFonts w:asciiTheme="minorHAnsi" w:hAnsiTheme="minorHAnsi" w:cstheme="minorHAnsi"/>
        <w:sz w:val="12"/>
        <w:szCs w:val="12"/>
      </w:rPr>
      <w:tab/>
    </w:r>
    <w:r w:rsidR="00150295" w:rsidRPr="00F55AD3">
      <w:rPr>
        <w:rFonts w:asciiTheme="minorHAnsi" w:hAnsiTheme="minorHAnsi" w:cstheme="minorHAnsi"/>
        <w:sz w:val="12"/>
        <w:szCs w:val="12"/>
      </w:rPr>
      <w:tab/>
    </w:r>
    <w:r w:rsidR="00150295" w:rsidRPr="00F55AD3">
      <w:rPr>
        <w:rFonts w:asciiTheme="minorHAnsi" w:hAnsiTheme="minorHAnsi" w:cstheme="minorHAn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77297" w14:textId="77777777" w:rsidR="00865870" w:rsidRDefault="00865870">
      <w:r>
        <w:separator/>
      </w:r>
    </w:p>
  </w:footnote>
  <w:footnote w:type="continuationSeparator" w:id="0">
    <w:p w14:paraId="68A8FD37" w14:textId="77777777" w:rsidR="00865870" w:rsidRDefault="00865870">
      <w:r>
        <w:continuationSeparator/>
      </w:r>
    </w:p>
  </w:footnote>
  <w:footnote w:type="continuationNotice" w:id="1">
    <w:p w14:paraId="46C85DAD" w14:textId="77777777" w:rsidR="00865870" w:rsidRDefault="008658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5EB8" w14:textId="77777777" w:rsidR="002E463C" w:rsidRDefault="00874AA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0" allowOverlap="1" wp14:anchorId="37253F67" wp14:editId="2AFE315B">
          <wp:simplePos x="0" y="0"/>
          <wp:positionH relativeFrom="page">
            <wp:posOffset>80645</wp:posOffset>
          </wp:positionH>
          <wp:positionV relativeFrom="page">
            <wp:posOffset>0</wp:posOffset>
          </wp:positionV>
          <wp:extent cx="7438390" cy="50736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839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382" w14:textId="65541D45" w:rsidR="002E463C" w:rsidRDefault="00874AAB" w:rsidP="002E463C">
    <w:pPr>
      <w:pStyle w:val="DHHSmainheading"/>
      <w:tabs>
        <w:tab w:val="left" w:pos="993"/>
        <w:tab w:val="left" w:pos="1560"/>
      </w:tabs>
      <w:ind w:left="-56"/>
      <w:rPr>
        <w:rFonts w:ascii="Calibri" w:hAnsi="Calibri"/>
        <w:b/>
      </w:rPr>
    </w:pPr>
    <w:r>
      <w:rPr>
        <w:noProof/>
        <w:lang w:eastAsia="en-AU"/>
      </w:rPr>
      <w:drawing>
        <wp:anchor distT="0" distB="0" distL="114300" distR="114300" simplePos="0" relativeHeight="251658241" behindDoc="1" locked="1" layoutInCell="0" allowOverlap="1" wp14:anchorId="74B828DA" wp14:editId="58042742">
          <wp:simplePos x="0" y="0"/>
          <wp:positionH relativeFrom="page">
            <wp:posOffset>94615</wp:posOffset>
          </wp:positionH>
          <wp:positionV relativeFrom="page">
            <wp:posOffset>0</wp:posOffset>
          </wp:positionV>
          <wp:extent cx="7427595" cy="1371600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759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295">
      <w:rPr>
        <w:rFonts w:ascii="Calibri" w:hAnsi="Calibri"/>
        <w:b/>
      </w:rPr>
      <w:t xml:space="preserve">Project </w:t>
    </w:r>
    <w:r w:rsidR="00101D2F">
      <w:rPr>
        <w:rFonts w:ascii="Calibri" w:hAnsi="Calibri"/>
        <w:b/>
      </w:rPr>
      <w:t xml:space="preserve">Status </w:t>
    </w:r>
    <w:r w:rsidR="00710399">
      <w:rPr>
        <w:rFonts w:ascii="Calibri" w:hAnsi="Calibri"/>
        <w:b/>
      </w:rPr>
      <w:t>Report</w:t>
    </w:r>
  </w:p>
  <w:p w14:paraId="093520DD" w14:textId="43239FDC" w:rsidR="002E463C" w:rsidRPr="00105F99" w:rsidRDefault="00874AAB" w:rsidP="002E463C">
    <w:pPr>
      <w:pStyle w:val="Header"/>
      <w:rPr>
        <w:rFonts w:ascii="Calibri" w:hAnsi="Calibri"/>
        <w:color w:val="FFFFFF"/>
        <w:sz w:val="32"/>
        <w:szCs w:val="28"/>
        <w:lang w:eastAsia="en-US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3262F6C1" wp14:editId="41B8943C">
          <wp:simplePos x="0" y="0"/>
          <wp:positionH relativeFrom="column">
            <wp:posOffset>5849620</wp:posOffset>
          </wp:positionH>
          <wp:positionV relativeFrom="paragraph">
            <wp:posOffset>178435</wp:posOffset>
          </wp:positionV>
          <wp:extent cx="722630" cy="386080"/>
          <wp:effectExtent l="0" t="0" r="1270" b="0"/>
          <wp:wrapNone/>
          <wp:docPr id="13" name="Picture 13" descr="Brand Victoria State Gov DJPR revers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and Victoria State Gov DJPR reverse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475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295" w:rsidRPr="00105F99">
      <w:rPr>
        <w:rFonts w:ascii="Calibri" w:hAnsi="Calibri"/>
        <w:color w:val="FFFFFF"/>
        <w:sz w:val="32"/>
        <w:szCs w:val="28"/>
        <w:lang w:eastAsia="en-US"/>
      </w:rPr>
      <w:t>Sport and Recreation Victoria</w:t>
    </w:r>
    <w:r w:rsidR="00AF3D7A">
      <w:rPr>
        <w:rFonts w:ascii="Calibri" w:hAnsi="Calibri"/>
        <w:color w:val="FFFFFF"/>
        <w:sz w:val="32"/>
        <w:szCs w:val="28"/>
        <w:lang w:eastAsia="en-US"/>
      </w:rPr>
      <w:t xml:space="preserve"> -</w:t>
    </w:r>
    <w:r w:rsidR="00150295" w:rsidRPr="00105F99">
      <w:rPr>
        <w:rFonts w:ascii="Calibri" w:hAnsi="Calibri"/>
        <w:color w:val="FFFFFF"/>
        <w:sz w:val="32"/>
        <w:szCs w:val="28"/>
        <w:lang w:eastAsia="en-US"/>
      </w:rPr>
      <w:t xml:space="preserve"> </w:t>
    </w:r>
    <w:r w:rsidR="00AF3D7A" w:rsidRPr="00AF3D7A">
      <w:rPr>
        <w:rFonts w:ascii="Calibri" w:hAnsi="Calibri"/>
        <w:color w:val="FFFFFF"/>
        <w:sz w:val="32"/>
        <w:szCs w:val="28"/>
        <w:lang w:eastAsia="en-US"/>
      </w:rPr>
      <w:t>Community Infrastructure Programs</w:t>
    </w:r>
    <w:r w:rsidR="00150295" w:rsidRPr="00105F99">
      <w:rPr>
        <w:rFonts w:ascii="Calibri" w:hAnsi="Calibri"/>
        <w:color w:val="FFFFFF"/>
        <w:sz w:val="32"/>
        <w:szCs w:val="28"/>
        <w:lang w:eastAsia="en-US"/>
      </w:rPr>
      <w:br/>
    </w:r>
  </w:p>
  <w:p w14:paraId="563A8192" w14:textId="77777777" w:rsidR="002E463C" w:rsidRPr="00F235D5" w:rsidRDefault="00150295">
    <w:pPr>
      <w:pStyle w:val="Header"/>
      <w:rPr>
        <w:rFonts w:ascii="Arial" w:hAnsi="Arial" w:cs="Arial"/>
        <w:color w:val="C0C0C0"/>
        <w:sz w:val="12"/>
        <w:szCs w:val="12"/>
      </w:rPr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1FAC"/>
    <w:multiLevelType w:val="hybridMultilevel"/>
    <w:tmpl w:val="F9889EC6"/>
    <w:lvl w:ilvl="0" w:tplc="9A26215E">
      <w:start w:val="1"/>
      <w:numFmt w:val="decimal"/>
      <w:lvlText w:val="%1."/>
      <w:lvlJc w:val="left"/>
      <w:pPr>
        <w:tabs>
          <w:tab w:val="num" w:pos="428"/>
        </w:tabs>
        <w:ind w:left="428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1" w15:restartNumberingAfterBreak="0">
    <w:nsid w:val="0DE07E99"/>
    <w:multiLevelType w:val="hybridMultilevel"/>
    <w:tmpl w:val="EE560816"/>
    <w:lvl w:ilvl="0" w:tplc="A1D4D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18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873466"/>
    <w:multiLevelType w:val="hybridMultilevel"/>
    <w:tmpl w:val="F9889EC6"/>
    <w:lvl w:ilvl="0" w:tplc="9A26215E">
      <w:start w:val="1"/>
      <w:numFmt w:val="decimal"/>
      <w:lvlText w:val="%1."/>
      <w:lvlJc w:val="left"/>
      <w:pPr>
        <w:tabs>
          <w:tab w:val="num" w:pos="428"/>
        </w:tabs>
        <w:ind w:left="428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3" w15:restartNumberingAfterBreak="0">
    <w:nsid w:val="1509401B"/>
    <w:multiLevelType w:val="hybridMultilevel"/>
    <w:tmpl w:val="F9889EC6"/>
    <w:lvl w:ilvl="0" w:tplc="9A26215E">
      <w:start w:val="1"/>
      <w:numFmt w:val="decimal"/>
      <w:lvlText w:val="%1."/>
      <w:lvlJc w:val="left"/>
      <w:pPr>
        <w:tabs>
          <w:tab w:val="num" w:pos="428"/>
        </w:tabs>
        <w:ind w:left="428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4" w15:restartNumberingAfterBreak="0">
    <w:nsid w:val="1B7641B2"/>
    <w:multiLevelType w:val="hybridMultilevel"/>
    <w:tmpl w:val="FC92157A"/>
    <w:lvl w:ilvl="0" w:tplc="18AE55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1DA462A0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b/>
      </w:r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C72736"/>
    <w:multiLevelType w:val="hybridMultilevel"/>
    <w:tmpl w:val="FC92157A"/>
    <w:lvl w:ilvl="0" w:tplc="18AE5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DA462A0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b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8E490C"/>
    <w:multiLevelType w:val="hybridMultilevel"/>
    <w:tmpl w:val="BAA4C326"/>
    <w:lvl w:ilvl="0" w:tplc="31F04C3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18"/>
        <w:szCs w:val="1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203E03"/>
    <w:multiLevelType w:val="hybridMultilevel"/>
    <w:tmpl w:val="10CA936C"/>
    <w:lvl w:ilvl="0" w:tplc="0D90A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7160B1"/>
    <w:multiLevelType w:val="hybridMultilevel"/>
    <w:tmpl w:val="30D23912"/>
    <w:lvl w:ilvl="0" w:tplc="09600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18"/>
        <w:szCs w:val="18"/>
      </w:rPr>
    </w:lvl>
    <w:lvl w:ilvl="1" w:tplc="7A360B2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68249E"/>
    <w:multiLevelType w:val="hybridMultilevel"/>
    <w:tmpl w:val="0374D724"/>
    <w:lvl w:ilvl="0" w:tplc="FD88DE74">
      <w:start w:val="1"/>
      <w:numFmt w:val="decimal"/>
      <w:lvlText w:val="%1."/>
      <w:lvlJc w:val="left"/>
      <w:pPr>
        <w:tabs>
          <w:tab w:val="num" w:pos="428"/>
        </w:tabs>
        <w:ind w:left="428" w:hanging="360"/>
      </w:pPr>
      <w:rPr>
        <w:b/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10" w15:restartNumberingAfterBreak="0">
    <w:nsid w:val="46BB2E9F"/>
    <w:multiLevelType w:val="hybridMultilevel"/>
    <w:tmpl w:val="A962A0D2"/>
    <w:lvl w:ilvl="0" w:tplc="0C090001">
      <w:start w:val="1"/>
      <w:numFmt w:val="bullet"/>
      <w:lvlText w:val=""/>
      <w:lvlJc w:val="left"/>
      <w:pPr>
        <w:tabs>
          <w:tab w:val="num" w:pos="2880"/>
        </w:tabs>
        <w:ind w:left="2880" w:hanging="18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1" w15:restartNumberingAfterBreak="0">
    <w:nsid w:val="54D8234E"/>
    <w:multiLevelType w:val="hybridMultilevel"/>
    <w:tmpl w:val="19FAF752"/>
    <w:lvl w:ilvl="0" w:tplc="0A78EAE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F6534"/>
    <w:multiLevelType w:val="hybridMultilevel"/>
    <w:tmpl w:val="F9889EC6"/>
    <w:lvl w:ilvl="0" w:tplc="9A26215E">
      <w:start w:val="1"/>
      <w:numFmt w:val="decimal"/>
      <w:lvlText w:val="%1."/>
      <w:lvlJc w:val="left"/>
      <w:pPr>
        <w:tabs>
          <w:tab w:val="num" w:pos="428"/>
        </w:tabs>
        <w:ind w:left="428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10"/>
  </w:num>
  <w:num w:numId="6">
    <w:abstractNumId w:val="6"/>
  </w:num>
  <w:num w:numId="7">
    <w:abstractNumId w:val="9"/>
  </w:num>
  <w:num w:numId="8">
    <w:abstractNumId w:val="0"/>
  </w:num>
  <w:num w:numId="9">
    <w:abstractNumId w:val="12"/>
  </w:num>
  <w:num w:numId="10">
    <w:abstractNumId w:val="3"/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399"/>
    <w:rsid w:val="00001358"/>
    <w:rsid w:val="00002CE3"/>
    <w:rsid w:val="00003F8E"/>
    <w:rsid w:val="000130C2"/>
    <w:rsid w:val="0002120E"/>
    <w:rsid w:val="00023D5F"/>
    <w:rsid w:val="00023FA6"/>
    <w:rsid w:val="000349F3"/>
    <w:rsid w:val="000352D4"/>
    <w:rsid w:val="000404CD"/>
    <w:rsid w:val="0005368C"/>
    <w:rsid w:val="00067E8B"/>
    <w:rsid w:val="00080ACB"/>
    <w:rsid w:val="00082085"/>
    <w:rsid w:val="00084F42"/>
    <w:rsid w:val="00092806"/>
    <w:rsid w:val="00092B48"/>
    <w:rsid w:val="000958BF"/>
    <w:rsid w:val="000958D9"/>
    <w:rsid w:val="000A15E0"/>
    <w:rsid w:val="000A2AE3"/>
    <w:rsid w:val="000A49D5"/>
    <w:rsid w:val="000A5544"/>
    <w:rsid w:val="000A696F"/>
    <w:rsid w:val="000A784C"/>
    <w:rsid w:val="000B3EDE"/>
    <w:rsid w:val="000C083B"/>
    <w:rsid w:val="000C4DE7"/>
    <w:rsid w:val="000C7F45"/>
    <w:rsid w:val="000D2F8B"/>
    <w:rsid w:val="000D715E"/>
    <w:rsid w:val="000F2430"/>
    <w:rsid w:val="00101D2F"/>
    <w:rsid w:val="0010660E"/>
    <w:rsid w:val="0011241F"/>
    <w:rsid w:val="001131F5"/>
    <w:rsid w:val="00123197"/>
    <w:rsid w:val="00131DBC"/>
    <w:rsid w:val="00133E3D"/>
    <w:rsid w:val="00135FB3"/>
    <w:rsid w:val="00145683"/>
    <w:rsid w:val="00150295"/>
    <w:rsid w:val="001512CC"/>
    <w:rsid w:val="00153CF7"/>
    <w:rsid w:val="00164872"/>
    <w:rsid w:val="00164AC2"/>
    <w:rsid w:val="001872A2"/>
    <w:rsid w:val="00194C21"/>
    <w:rsid w:val="001A08F4"/>
    <w:rsid w:val="001A209A"/>
    <w:rsid w:val="001B085D"/>
    <w:rsid w:val="001B3424"/>
    <w:rsid w:val="001B4E88"/>
    <w:rsid w:val="001C7FA5"/>
    <w:rsid w:val="001E13D8"/>
    <w:rsid w:val="00207ED3"/>
    <w:rsid w:val="00210AB9"/>
    <w:rsid w:val="00212C3A"/>
    <w:rsid w:val="0021483D"/>
    <w:rsid w:val="00215794"/>
    <w:rsid w:val="00226E3B"/>
    <w:rsid w:val="002271CC"/>
    <w:rsid w:val="002325B6"/>
    <w:rsid w:val="00236E0E"/>
    <w:rsid w:val="00251D0E"/>
    <w:rsid w:val="00262B7A"/>
    <w:rsid w:val="00274BBE"/>
    <w:rsid w:val="002778AF"/>
    <w:rsid w:val="0028176A"/>
    <w:rsid w:val="0028180F"/>
    <w:rsid w:val="00283A50"/>
    <w:rsid w:val="00292B1D"/>
    <w:rsid w:val="00297E27"/>
    <w:rsid w:val="002A07AD"/>
    <w:rsid w:val="002B3D83"/>
    <w:rsid w:val="002B3F72"/>
    <w:rsid w:val="002C6159"/>
    <w:rsid w:val="002D10D4"/>
    <w:rsid w:val="002D2FAE"/>
    <w:rsid w:val="002D6ABE"/>
    <w:rsid w:val="002E2303"/>
    <w:rsid w:val="002E463C"/>
    <w:rsid w:val="002F04DF"/>
    <w:rsid w:val="002F1855"/>
    <w:rsid w:val="002F343A"/>
    <w:rsid w:val="002F54AF"/>
    <w:rsid w:val="002F57F5"/>
    <w:rsid w:val="002F6753"/>
    <w:rsid w:val="00305AC5"/>
    <w:rsid w:val="003115BB"/>
    <w:rsid w:val="00313DA7"/>
    <w:rsid w:val="00314818"/>
    <w:rsid w:val="00316A75"/>
    <w:rsid w:val="003262FE"/>
    <w:rsid w:val="00356621"/>
    <w:rsid w:val="00380DA3"/>
    <w:rsid w:val="00394991"/>
    <w:rsid w:val="003A13B2"/>
    <w:rsid w:val="003A5E6A"/>
    <w:rsid w:val="003C016E"/>
    <w:rsid w:val="003C52D8"/>
    <w:rsid w:val="003C5F45"/>
    <w:rsid w:val="003D1C8D"/>
    <w:rsid w:val="003F12EC"/>
    <w:rsid w:val="00402508"/>
    <w:rsid w:val="00414B23"/>
    <w:rsid w:val="00415AEB"/>
    <w:rsid w:val="00425F2A"/>
    <w:rsid w:val="0043500C"/>
    <w:rsid w:val="00444EEC"/>
    <w:rsid w:val="00447820"/>
    <w:rsid w:val="00454D84"/>
    <w:rsid w:val="0045529B"/>
    <w:rsid w:val="004565C8"/>
    <w:rsid w:val="00461D47"/>
    <w:rsid w:val="00466493"/>
    <w:rsid w:val="00470218"/>
    <w:rsid w:val="004707DF"/>
    <w:rsid w:val="004729C3"/>
    <w:rsid w:val="00475330"/>
    <w:rsid w:val="00481128"/>
    <w:rsid w:val="004818C1"/>
    <w:rsid w:val="00482940"/>
    <w:rsid w:val="00490E58"/>
    <w:rsid w:val="00491BFA"/>
    <w:rsid w:val="00491C87"/>
    <w:rsid w:val="00492F0C"/>
    <w:rsid w:val="004A1466"/>
    <w:rsid w:val="004A7ECD"/>
    <w:rsid w:val="004B20E5"/>
    <w:rsid w:val="004C2B48"/>
    <w:rsid w:val="004C72C3"/>
    <w:rsid w:val="004D2E7F"/>
    <w:rsid w:val="004E0DE1"/>
    <w:rsid w:val="004E4AFA"/>
    <w:rsid w:val="004E77A8"/>
    <w:rsid w:val="004F0569"/>
    <w:rsid w:val="004F1A04"/>
    <w:rsid w:val="004F4654"/>
    <w:rsid w:val="004F58F9"/>
    <w:rsid w:val="00500DDA"/>
    <w:rsid w:val="00502918"/>
    <w:rsid w:val="005121FA"/>
    <w:rsid w:val="00515B54"/>
    <w:rsid w:val="005179BB"/>
    <w:rsid w:val="005261E4"/>
    <w:rsid w:val="005317CC"/>
    <w:rsid w:val="0054698E"/>
    <w:rsid w:val="0055163C"/>
    <w:rsid w:val="00560018"/>
    <w:rsid w:val="0056059E"/>
    <w:rsid w:val="0056067F"/>
    <w:rsid w:val="00567FF2"/>
    <w:rsid w:val="00581EEE"/>
    <w:rsid w:val="00583FF2"/>
    <w:rsid w:val="00585EFD"/>
    <w:rsid w:val="00586919"/>
    <w:rsid w:val="005902B5"/>
    <w:rsid w:val="0059093A"/>
    <w:rsid w:val="00592032"/>
    <w:rsid w:val="005956EB"/>
    <w:rsid w:val="005973CC"/>
    <w:rsid w:val="005A0EF7"/>
    <w:rsid w:val="005A2556"/>
    <w:rsid w:val="005A3005"/>
    <w:rsid w:val="005B02EB"/>
    <w:rsid w:val="005C1D24"/>
    <w:rsid w:val="005D09F1"/>
    <w:rsid w:val="005E216D"/>
    <w:rsid w:val="00610C45"/>
    <w:rsid w:val="00615364"/>
    <w:rsid w:val="0062691B"/>
    <w:rsid w:val="0063103C"/>
    <w:rsid w:val="00632468"/>
    <w:rsid w:val="0063248E"/>
    <w:rsid w:val="00632CBE"/>
    <w:rsid w:val="00633E79"/>
    <w:rsid w:val="00635057"/>
    <w:rsid w:val="00646CB6"/>
    <w:rsid w:val="00660462"/>
    <w:rsid w:val="006671B3"/>
    <w:rsid w:val="00670E91"/>
    <w:rsid w:val="00671590"/>
    <w:rsid w:val="00671C51"/>
    <w:rsid w:val="00673517"/>
    <w:rsid w:val="00687FC2"/>
    <w:rsid w:val="006A0FB1"/>
    <w:rsid w:val="006B068C"/>
    <w:rsid w:val="006B72EB"/>
    <w:rsid w:val="006D1B29"/>
    <w:rsid w:val="006E6FD8"/>
    <w:rsid w:val="006E7EAC"/>
    <w:rsid w:val="006F66E1"/>
    <w:rsid w:val="00703B5E"/>
    <w:rsid w:val="007079AF"/>
    <w:rsid w:val="00710399"/>
    <w:rsid w:val="007117F8"/>
    <w:rsid w:val="00714EDA"/>
    <w:rsid w:val="007228E0"/>
    <w:rsid w:val="00724C3A"/>
    <w:rsid w:val="007339C4"/>
    <w:rsid w:val="0074013B"/>
    <w:rsid w:val="00740481"/>
    <w:rsid w:val="00743FDD"/>
    <w:rsid w:val="007451D6"/>
    <w:rsid w:val="00747E7E"/>
    <w:rsid w:val="00753B73"/>
    <w:rsid w:val="00754CC6"/>
    <w:rsid w:val="007561C7"/>
    <w:rsid w:val="007601C3"/>
    <w:rsid w:val="00767ACE"/>
    <w:rsid w:val="007778DD"/>
    <w:rsid w:val="0079059E"/>
    <w:rsid w:val="00791B50"/>
    <w:rsid w:val="00792F93"/>
    <w:rsid w:val="00794514"/>
    <w:rsid w:val="007A00FD"/>
    <w:rsid w:val="007B2B15"/>
    <w:rsid w:val="007B5FCA"/>
    <w:rsid w:val="007B7431"/>
    <w:rsid w:val="007C0AC0"/>
    <w:rsid w:val="007C20FE"/>
    <w:rsid w:val="007C4CE6"/>
    <w:rsid w:val="007D2363"/>
    <w:rsid w:val="007D2661"/>
    <w:rsid w:val="007D7746"/>
    <w:rsid w:val="007D7B95"/>
    <w:rsid w:val="007E34FF"/>
    <w:rsid w:val="007E544F"/>
    <w:rsid w:val="008013D6"/>
    <w:rsid w:val="00806297"/>
    <w:rsid w:val="008131D5"/>
    <w:rsid w:val="0081662F"/>
    <w:rsid w:val="00817B3E"/>
    <w:rsid w:val="00821C9C"/>
    <w:rsid w:val="00836829"/>
    <w:rsid w:val="00836FE2"/>
    <w:rsid w:val="00841EEC"/>
    <w:rsid w:val="008469A1"/>
    <w:rsid w:val="00847DD5"/>
    <w:rsid w:val="00861F94"/>
    <w:rsid w:val="00862802"/>
    <w:rsid w:val="00865870"/>
    <w:rsid w:val="00874AAB"/>
    <w:rsid w:val="0088187F"/>
    <w:rsid w:val="0088217F"/>
    <w:rsid w:val="00884754"/>
    <w:rsid w:val="00891C9D"/>
    <w:rsid w:val="008A0E58"/>
    <w:rsid w:val="008A4305"/>
    <w:rsid w:val="008A5771"/>
    <w:rsid w:val="008B7D36"/>
    <w:rsid w:val="008C0CCD"/>
    <w:rsid w:val="008C4180"/>
    <w:rsid w:val="008C7501"/>
    <w:rsid w:val="008D1238"/>
    <w:rsid w:val="008E0D83"/>
    <w:rsid w:val="008E0DE3"/>
    <w:rsid w:val="008F3875"/>
    <w:rsid w:val="008F5CA7"/>
    <w:rsid w:val="00904F85"/>
    <w:rsid w:val="00906004"/>
    <w:rsid w:val="009106EF"/>
    <w:rsid w:val="00913185"/>
    <w:rsid w:val="009165F1"/>
    <w:rsid w:val="0091686B"/>
    <w:rsid w:val="00920042"/>
    <w:rsid w:val="0092354D"/>
    <w:rsid w:val="00923D87"/>
    <w:rsid w:val="00924FD1"/>
    <w:rsid w:val="0093155E"/>
    <w:rsid w:val="00937852"/>
    <w:rsid w:val="00940E0E"/>
    <w:rsid w:val="009440DF"/>
    <w:rsid w:val="00961861"/>
    <w:rsid w:val="0097763E"/>
    <w:rsid w:val="00985632"/>
    <w:rsid w:val="009935A6"/>
    <w:rsid w:val="009950E8"/>
    <w:rsid w:val="00996AB1"/>
    <w:rsid w:val="009A15DD"/>
    <w:rsid w:val="009B0FAD"/>
    <w:rsid w:val="009C6929"/>
    <w:rsid w:val="009E5722"/>
    <w:rsid w:val="009F2D92"/>
    <w:rsid w:val="00A03CAB"/>
    <w:rsid w:val="00A05401"/>
    <w:rsid w:val="00A238E5"/>
    <w:rsid w:val="00A2579C"/>
    <w:rsid w:val="00A35BBD"/>
    <w:rsid w:val="00A44420"/>
    <w:rsid w:val="00A45437"/>
    <w:rsid w:val="00A46DC9"/>
    <w:rsid w:val="00A51355"/>
    <w:rsid w:val="00A57D6B"/>
    <w:rsid w:val="00A60D8E"/>
    <w:rsid w:val="00A618B7"/>
    <w:rsid w:val="00A61E17"/>
    <w:rsid w:val="00A673FA"/>
    <w:rsid w:val="00A76339"/>
    <w:rsid w:val="00A81D3D"/>
    <w:rsid w:val="00A85DA3"/>
    <w:rsid w:val="00A96EE5"/>
    <w:rsid w:val="00AB4FCC"/>
    <w:rsid w:val="00AB5661"/>
    <w:rsid w:val="00AB78A7"/>
    <w:rsid w:val="00AC4FE8"/>
    <w:rsid w:val="00AD6F2A"/>
    <w:rsid w:val="00AE3C1C"/>
    <w:rsid w:val="00AE402B"/>
    <w:rsid w:val="00AE45D8"/>
    <w:rsid w:val="00AE4A5D"/>
    <w:rsid w:val="00AF3D7A"/>
    <w:rsid w:val="00AF6285"/>
    <w:rsid w:val="00AF69DD"/>
    <w:rsid w:val="00B06F10"/>
    <w:rsid w:val="00B41F89"/>
    <w:rsid w:val="00B42B59"/>
    <w:rsid w:val="00B47982"/>
    <w:rsid w:val="00B63572"/>
    <w:rsid w:val="00B665DB"/>
    <w:rsid w:val="00B6723E"/>
    <w:rsid w:val="00B72BA1"/>
    <w:rsid w:val="00B7550B"/>
    <w:rsid w:val="00B767DA"/>
    <w:rsid w:val="00B80371"/>
    <w:rsid w:val="00BA22E6"/>
    <w:rsid w:val="00BA3837"/>
    <w:rsid w:val="00BC599A"/>
    <w:rsid w:val="00BC5A4A"/>
    <w:rsid w:val="00BD046F"/>
    <w:rsid w:val="00BD17E0"/>
    <w:rsid w:val="00BE180F"/>
    <w:rsid w:val="00BF650A"/>
    <w:rsid w:val="00C00DD4"/>
    <w:rsid w:val="00C052DF"/>
    <w:rsid w:val="00C05985"/>
    <w:rsid w:val="00C066C5"/>
    <w:rsid w:val="00C13998"/>
    <w:rsid w:val="00C35915"/>
    <w:rsid w:val="00C41150"/>
    <w:rsid w:val="00C44C1E"/>
    <w:rsid w:val="00C46888"/>
    <w:rsid w:val="00C57304"/>
    <w:rsid w:val="00C57C42"/>
    <w:rsid w:val="00C71C3D"/>
    <w:rsid w:val="00C7258E"/>
    <w:rsid w:val="00C81BC3"/>
    <w:rsid w:val="00C83A92"/>
    <w:rsid w:val="00C85179"/>
    <w:rsid w:val="00C90300"/>
    <w:rsid w:val="00C91569"/>
    <w:rsid w:val="00C931E8"/>
    <w:rsid w:val="00CA19F1"/>
    <w:rsid w:val="00CA1C5D"/>
    <w:rsid w:val="00CA5C8D"/>
    <w:rsid w:val="00CA6502"/>
    <w:rsid w:val="00CD38BD"/>
    <w:rsid w:val="00CD6FF5"/>
    <w:rsid w:val="00CE390C"/>
    <w:rsid w:val="00CE3E4D"/>
    <w:rsid w:val="00CE5110"/>
    <w:rsid w:val="00CF03F5"/>
    <w:rsid w:val="00D043BE"/>
    <w:rsid w:val="00D160D5"/>
    <w:rsid w:val="00D16918"/>
    <w:rsid w:val="00D1698B"/>
    <w:rsid w:val="00D2771D"/>
    <w:rsid w:val="00D33BE7"/>
    <w:rsid w:val="00D44EF4"/>
    <w:rsid w:val="00D474BA"/>
    <w:rsid w:val="00D51BC5"/>
    <w:rsid w:val="00D57D5C"/>
    <w:rsid w:val="00D6320B"/>
    <w:rsid w:val="00D663B6"/>
    <w:rsid w:val="00D76D64"/>
    <w:rsid w:val="00D85C04"/>
    <w:rsid w:val="00DA2819"/>
    <w:rsid w:val="00DC01D6"/>
    <w:rsid w:val="00DC024E"/>
    <w:rsid w:val="00DC708F"/>
    <w:rsid w:val="00DE09BA"/>
    <w:rsid w:val="00DE6797"/>
    <w:rsid w:val="00DE6E74"/>
    <w:rsid w:val="00E04819"/>
    <w:rsid w:val="00E062D3"/>
    <w:rsid w:val="00E1170E"/>
    <w:rsid w:val="00E16D36"/>
    <w:rsid w:val="00E17CFB"/>
    <w:rsid w:val="00E25570"/>
    <w:rsid w:val="00E27092"/>
    <w:rsid w:val="00E372AC"/>
    <w:rsid w:val="00E37838"/>
    <w:rsid w:val="00E40D97"/>
    <w:rsid w:val="00E623D3"/>
    <w:rsid w:val="00E66722"/>
    <w:rsid w:val="00E7043C"/>
    <w:rsid w:val="00E75247"/>
    <w:rsid w:val="00E8037C"/>
    <w:rsid w:val="00E82892"/>
    <w:rsid w:val="00E93F63"/>
    <w:rsid w:val="00E97990"/>
    <w:rsid w:val="00EA566F"/>
    <w:rsid w:val="00EB0635"/>
    <w:rsid w:val="00EC14B6"/>
    <w:rsid w:val="00EC7480"/>
    <w:rsid w:val="00EE2605"/>
    <w:rsid w:val="00EE7551"/>
    <w:rsid w:val="00EF0CB1"/>
    <w:rsid w:val="00EF218C"/>
    <w:rsid w:val="00F01C3C"/>
    <w:rsid w:val="00F04389"/>
    <w:rsid w:val="00F26CAB"/>
    <w:rsid w:val="00F379B0"/>
    <w:rsid w:val="00F40C72"/>
    <w:rsid w:val="00F43039"/>
    <w:rsid w:val="00F431E5"/>
    <w:rsid w:val="00F47C7B"/>
    <w:rsid w:val="00F50190"/>
    <w:rsid w:val="00F55AD3"/>
    <w:rsid w:val="00F6550C"/>
    <w:rsid w:val="00F6764D"/>
    <w:rsid w:val="00F67782"/>
    <w:rsid w:val="00F817C7"/>
    <w:rsid w:val="00F83830"/>
    <w:rsid w:val="00F963D2"/>
    <w:rsid w:val="00FA6264"/>
    <w:rsid w:val="00FC0797"/>
    <w:rsid w:val="00FC3AAB"/>
    <w:rsid w:val="00FC6416"/>
    <w:rsid w:val="00FD08FE"/>
    <w:rsid w:val="00FD40CB"/>
    <w:rsid w:val="00FF2A92"/>
    <w:rsid w:val="00FF3D00"/>
    <w:rsid w:val="00FF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9693F"/>
  <w15:docId w15:val="{CD045226-C72D-4692-8314-AEE9503F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A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874AAB"/>
    <w:pPr>
      <w:keepNext/>
      <w:jc w:val="both"/>
      <w:outlineLvl w:val="2"/>
    </w:pPr>
    <w:rPr>
      <w:b/>
      <w:sz w:val="2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AA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74AAB"/>
    <w:rPr>
      <w:rFonts w:ascii="Times New Roman" w:eastAsia="Times New Roman" w:hAnsi="Times New Roman" w:cs="Times New Roman"/>
      <w:b/>
      <w:szCs w:val="20"/>
      <w:lang w:val="en-US" w:eastAsia="en-AU"/>
    </w:rPr>
  </w:style>
  <w:style w:type="paragraph" w:styleId="Header">
    <w:name w:val="header"/>
    <w:basedOn w:val="Normal"/>
    <w:link w:val="HeaderChar"/>
    <w:rsid w:val="00874AA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74AAB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rsid w:val="00874AA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74AAB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HHSmainheading">
    <w:name w:val="DHHS main heading"/>
    <w:uiPriority w:val="8"/>
    <w:rsid w:val="00874AAB"/>
    <w:pPr>
      <w:spacing w:after="0" w:line="560" w:lineRule="atLeast"/>
    </w:pPr>
    <w:rPr>
      <w:rFonts w:ascii="Arial" w:eastAsia="Times New Roman" w:hAnsi="Arial" w:cs="Times New Roman"/>
      <w:color w:val="FFFFFF"/>
      <w:sz w:val="50"/>
      <w:szCs w:val="50"/>
    </w:rPr>
  </w:style>
  <w:style w:type="character" w:styleId="PlaceholderText">
    <w:name w:val="Placeholder Text"/>
    <w:basedOn w:val="DefaultParagraphFont"/>
    <w:uiPriority w:val="99"/>
    <w:rsid w:val="007C4CE6"/>
    <w:rPr>
      <w:color w:val="808080"/>
    </w:rPr>
  </w:style>
  <w:style w:type="paragraph" w:styleId="NoSpacing">
    <w:name w:val="No Spacing"/>
    <w:uiPriority w:val="1"/>
    <w:qFormat/>
    <w:rsid w:val="00D44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B0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B06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6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635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6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635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table" w:styleId="TableGrid">
    <w:name w:val="Table Grid"/>
    <w:basedOn w:val="TableNormal"/>
    <w:uiPriority w:val="59"/>
    <w:rsid w:val="00E82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88187F"/>
    <w:rPr>
      <w:rFonts w:asciiTheme="minorHAnsi" w:hAnsiTheme="minorHAnsi"/>
      <w:b w:val="0"/>
      <w:color w:val="0000FF"/>
      <w:sz w:val="18"/>
    </w:rPr>
  </w:style>
  <w:style w:type="character" w:styleId="Hyperlink">
    <w:name w:val="Hyperlink"/>
    <w:basedOn w:val="DefaultParagraphFont"/>
    <w:uiPriority w:val="99"/>
    <w:unhideWhenUsed/>
    <w:rsid w:val="000958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8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58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06297"/>
    <w:pPr>
      <w:ind w:left="720"/>
      <w:contextualSpacing/>
    </w:pPr>
  </w:style>
  <w:style w:type="character" w:customStyle="1" w:styleId="Style2">
    <w:name w:val="Style2"/>
    <w:basedOn w:val="DefaultParagraphFont"/>
    <w:uiPriority w:val="1"/>
    <w:rsid w:val="003F12EC"/>
    <w:rPr>
      <w:rFonts w:ascii="Calibri" w:hAnsi="Calibri"/>
      <w:color w:val="auto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5fvp\Downloads\Project%20Payments%20Checklist%20(Internal%20SRV)%20-%20FORM%20(1).dotm" TargetMode="Externa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D543F62AB4C8BB37CDD265007C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3BB2A-47E4-4E56-B94D-0BE9260FF1A4}"/>
      </w:docPartPr>
      <w:docPartBody>
        <w:p w:rsidR="008524F7" w:rsidRDefault="002F4D2B" w:rsidP="002F4D2B">
          <w:pPr>
            <w:pStyle w:val="91B8BEFA3C61450BA6024A8F57BA111F"/>
          </w:pPr>
          <w:r w:rsidRPr="00145683">
            <w:rPr>
              <w:rStyle w:val="PlaceholderText"/>
              <w:rFonts w:eastAsiaTheme="minorHAnsi"/>
              <w:b/>
              <w:bCs/>
              <w:color w:val="auto"/>
              <w:sz w:val="18"/>
              <w:szCs w:val="18"/>
            </w:rPr>
            <w:t>Click to select date</w:t>
          </w:r>
        </w:p>
      </w:docPartBody>
    </w:docPart>
    <w:docPart>
      <w:docPartPr>
        <w:name w:val="2B3B5682AF694190B27D0E236B4EA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BEFC3-FBC6-4845-981F-FC8EBF493B1D}"/>
      </w:docPartPr>
      <w:docPartBody>
        <w:p w:rsidR="008671FA" w:rsidRDefault="008671FA" w:rsidP="008671FA">
          <w:pPr>
            <w:pStyle w:val="2B3B5682AF694190B27D0E236B4EAB48"/>
          </w:pPr>
          <w:r w:rsidRPr="00AA083A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91B8BEFA3C61450BA6024A8F57BA1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FEEAD-9F9B-4F9D-AFD3-AF0E304EC28B}"/>
      </w:docPartPr>
      <w:docPartBody>
        <w:p w:rsidR="008671FA" w:rsidRDefault="008671FA" w:rsidP="008671FA">
          <w:pPr>
            <w:pStyle w:val="91B8BEFA3C61450BA6024A8F57BA111F"/>
          </w:pPr>
          <w:r w:rsidRPr="00067C72">
            <w:rPr>
              <w:rStyle w:val="PlaceholderText"/>
              <w:rFonts w:eastAsiaTheme="minorHAnsi" w:cstheme="minorHAnsi"/>
              <w:color w:val="0000FF"/>
              <w:sz w:val="24"/>
            </w:rPr>
            <w:t xml:space="preserve">Select </w:t>
          </w:r>
          <w:r>
            <w:rPr>
              <w:rStyle w:val="PlaceholderText"/>
              <w:rFonts w:eastAsiaTheme="minorHAnsi" w:cstheme="minorHAnsi"/>
              <w:color w:val="0000FF"/>
              <w:sz w:val="24"/>
            </w:rPr>
            <w:t>Council Name from list</w:t>
          </w:r>
        </w:p>
      </w:docPartBody>
    </w:docPart>
    <w:docPart>
      <w:docPartPr>
        <w:name w:val="6C4ABBBBFBF24372B6E9612DB8FAF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A01E3-653F-4838-88C7-B0E22562A058}"/>
      </w:docPartPr>
      <w:docPartBody>
        <w:p w:rsidR="008671FA" w:rsidRDefault="008671FA" w:rsidP="008671FA">
          <w:pPr>
            <w:pStyle w:val="6C4ABBBBFBF24372B6E9612DB8FAFE52"/>
          </w:pPr>
          <w:r w:rsidRPr="00E93A56">
            <w:rPr>
              <w:rStyle w:val="PlaceholderText"/>
              <w:rFonts w:eastAsiaTheme="minorHAnsi" w:cstheme="minorHAnsi"/>
              <w:color w:val="0000FF"/>
              <w:sz w:val="24"/>
            </w:rPr>
            <w:t>Click or tap here to enter text.</w:t>
          </w:r>
        </w:p>
      </w:docPartBody>
    </w:docPart>
    <w:docPart>
      <w:docPartPr>
        <w:name w:val="79BA16C2A989437882321A2088983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55742-B413-42B4-9089-0F12835A2A5D}"/>
      </w:docPartPr>
      <w:docPartBody>
        <w:p w:rsidR="008671FA" w:rsidRDefault="002F4D2B">
          <w:pPr>
            <w:pStyle w:val="79BA16C2A989437882321A2088983ACB"/>
          </w:pPr>
          <w:r w:rsidRPr="00145683">
            <w:rPr>
              <w:rStyle w:val="PlaceholderText"/>
              <w:rFonts w:eastAsiaTheme="minorHAnsi"/>
              <w:b/>
              <w:bCs/>
              <w:color w:val="auto"/>
              <w:sz w:val="18"/>
              <w:szCs w:val="18"/>
            </w:rPr>
            <w:t>Click to 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EF"/>
    <w:rsid w:val="000357C4"/>
    <w:rsid w:val="001427FA"/>
    <w:rsid w:val="001C1674"/>
    <w:rsid w:val="001F40C9"/>
    <w:rsid w:val="002820FD"/>
    <w:rsid w:val="002D207C"/>
    <w:rsid w:val="002F4D2B"/>
    <w:rsid w:val="00307C70"/>
    <w:rsid w:val="003D76B6"/>
    <w:rsid w:val="004C71D2"/>
    <w:rsid w:val="004F0239"/>
    <w:rsid w:val="00536AD5"/>
    <w:rsid w:val="00574BAF"/>
    <w:rsid w:val="0066368C"/>
    <w:rsid w:val="008379DF"/>
    <w:rsid w:val="008524F7"/>
    <w:rsid w:val="008671FA"/>
    <w:rsid w:val="008716EF"/>
    <w:rsid w:val="009E6F1C"/>
    <w:rsid w:val="00A275BB"/>
    <w:rsid w:val="00B05D28"/>
    <w:rsid w:val="00B30E78"/>
    <w:rsid w:val="00C163F2"/>
    <w:rsid w:val="00CE7B64"/>
    <w:rsid w:val="00DF7A81"/>
    <w:rsid w:val="00E22AE5"/>
    <w:rsid w:val="00E41AD2"/>
    <w:rsid w:val="00E722EE"/>
    <w:rsid w:val="00EA0422"/>
    <w:rsid w:val="00EB4B0E"/>
    <w:rsid w:val="00ED4449"/>
    <w:rsid w:val="00EF3904"/>
    <w:rsid w:val="00F00EFB"/>
    <w:rsid w:val="00F16103"/>
    <w:rsid w:val="00F21355"/>
    <w:rsid w:val="00F5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8671FA"/>
    <w:rPr>
      <w:color w:val="808080"/>
    </w:rPr>
  </w:style>
  <w:style w:type="paragraph" w:customStyle="1" w:styleId="2B3B5682AF694190B27D0E236B4EAB48">
    <w:name w:val="2B3B5682AF694190B27D0E236B4EAB48"/>
    <w:rsid w:val="008671FA"/>
  </w:style>
  <w:style w:type="paragraph" w:customStyle="1" w:styleId="91B8BEFA3C61450BA6024A8F57BA111F">
    <w:name w:val="91B8BEFA3C61450BA6024A8F57BA111F"/>
    <w:rsid w:val="008671FA"/>
  </w:style>
  <w:style w:type="paragraph" w:customStyle="1" w:styleId="6C4ABBBBFBF24372B6E9612DB8FAFE52">
    <w:name w:val="6C4ABBBBFBF24372B6E9612DB8FAFE52"/>
    <w:rsid w:val="008671FA"/>
  </w:style>
  <w:style w:type="paragraph" w:customStyle="1" w:styleId="79BA16C2A989437882321A2088983ACB">
    <w:name w:val="79BA16C2A989437882321A2088983A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8a0cc5-c2a5-4cf9-8fa4-b0a7e7f68826">
      <UserInfo>
        <DisplayName>Natalie Dimovski (DJPR)</DisplayName>
        <AccountId>22</AccountId>
        <AccountType/>
      </UserInfo>
      <UserInfo>
        <DisplayName>Chris Arnett (DJPR)</DisplayName>
        <AccountId>23</AccountId>
        <AccountType/>
      </UserInfo>
      <UserInfo>
        <DisplayName>David Di Guglielmo (DJPR)</DisplayName>
        <AccountId>29</AccountId>
        <AccountType/>
      </UserInfo>
    </SharedWithUsers>
    <lcf76f155ced4ddcb4097134ff3c332f xmlns="b0750df0-0dbf-4963-a67b-7e45bd0aa735">
      <Terms xmlns="http://schemas.microsoft.com/office/infopath/2007/PartnerControls"/>
    </lcf76f155ced4ddcb4097134ff3c332f>
    <TaxCatchAll xmlns="498a0cc5-c2a5-4cf9-8fa4-b0a7e7f6882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DF275EE53AE4781B9BE17428F8986" ma:contentTypeVersion="17" ma:contentTypeDescription="Create a new document." ma:contentTypeScope="" ma:versionID="258ef764279b75809b1d38c99a1de911">
  <xsd:schema xmlns:xsd="http://www.w3.org/2001/XMLSchema" xmlns:xs="http://www.w3.org/2001/XMLSchema" xmlns:p="http://schemas.microsoft.com/office/2006/metadata/properties" xmlns:ns2="498a0cc5-c2a5-4cf9-8fa4-b0a7e7f68826" xmlns:ns3="b0750df0-0dbf-4963-a67b-7e45bd0aa735" targetNamespace="http://schemas.microsoft.com/office/2006/metadata/properties" ma:root="true" ma:fieldsID="b8f6e625168d370d522a2ce03bb84f51" ns2:_="" ns3:_="">
    <xsd:import namespace="498a0cc5-c2a5-4cf9-8fa4-b0a7e7f68826"/>
    <xsd:import namespace="b0750df0-0dbf-4963-a67b-7e45bd0aa7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684898-77b5-4ff0-8223-b9d1942dc4f4}" ma:internalName="TaxCatchAll" ma:showField="CatchAllData" ma:web="498a0cc5-c2a5-4cf9-8fa4-b0a7e7f68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50df0-0dbf-4963-a67b-7e45bd0a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8a0cc5-c2a5-4cf9-8fa4-b0a7e7f68826">
      <UserInfo>
        <DisplayName>Natalie Dimovski (DJPR)</DisplayName>
        <AccountId>22</AccountId>
        <AccountType/>
      </UserInfo>
      <UserInfo>
        <DisplayName>Chris Arnett (DJPR)</DisplayName>
        <AccountId>23</AccountId>
        <AccountType/>
      </UserInfo>
      <UserInfo>
        <DisplayName>David Di Guglielmo (DJPR)</DisplayName>
        <AccountId>29</AccountId>
        <AccountType/>
      </UserInfo>
    </SharedWithUsers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DF275EE53AE4781B9BE17428F8986" ma:contentTypeVersion="14" ma:contentTypeDescription="Create a new document." ma:contentTypeScope="" ma:versionID="16359e0e3775978a9dacc3dbca440ef6">
  <xsd:schema xmlns:xsd="http://www.w3.org/2001/XMLSchema" xmlns:xs="http://www.w3.org/2001/XMLSchema" xmlns:p="http://schemas.microsoft.com/office/2006/metadata/properties" xmlns:ns2="498a0cc5-c2a5-4cf9-8fa4-b0a7e7f68826" xmlns:ns3="b0750df0-0dbf-4963-a67b-7e45bd0aa735" targetNamespace="http://schemas.microsoft.com/office/2006/metadata/properties" ma:root="true" ma:fieldsID="cb68d73e406b7c1180acb784b4a98e70" ns2:_="" ns3:_="">
    <xsd:import namespace="498a0cc5-c2a5-4cf9-8fa4-b0a7e7f68826"/>
    <xsd:import namespace="b0750df0-0dbf-4963-a67b-7e45bd0aa7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50df0-0dbf-4963-a67b-7e45bd0a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023806-74A6-490D-8E41-5B2A9CF733AB}">
  <ds:schemaRefs>
    <ds:schemaRef ds:uri="http://schemas.microsoft.com/office/2006/metadata/properties"/>
    <ds:schemaRef ds:uri="http://schemas.microsoft.com/office/infopath/2007/PartnerControls"/>
    <ds:schemaRef ds:uri="498a0cc5-c2a5-4cf9-8fa4-b0a7e7f68826"/>
  </ds:schemaRefs>
</ds:datastoreItem>
</file>

<file path=customXml/itemProps2.xml><?xml version="1.0" encoding="utf-8"?>
<ds:datastoreItem xmlns:ds="http://schemas.openxmlformats.org/officeDocument/2006/customXml" ds:itemID="{CB2B6613-2D1E-4CCB-8228-E75EFF358B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9A457C-52BF-485F-BCE3-E28E4921AA09}"/>
</file>

<file path=customXml/itemProps4.xml><?xml version="1.0" encoding="utf-8"?>
<ds:datastoreItem xmlns:ds="http://schemas.openxmlformats.org/officeDocument/2006/customXml" ds:itemID="{9FBEFB3B-877F-4BC8-86B0-D65A6DE556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023806-74A6-490D-8E41-5B2A9CF733AB}">
  <ds:schemaRefs>
    <ds:schemaRef ds:uri="http://schemas.microsoft.com/office/2006/metadata/properties"/>
    <ds:schemaRef ds:uri="http://schemas.microsoft.com/office/infopath/2007/PartnerControls"/>
    <ds:schemaRef ds:uri="498a0cc5-c2a5-4cf9-8fa4-b0a7e7f68826"/>
  </ds:schemaRefs>
</ds:datastoreItem>
</file>

<file path=customXml/itemProps6.xml><?xml version="1.0" encoding="utf-8"?>
<ds:datastoreItem xmlns:ds="http://schemas.openxmlformats.org/officeDocument/2006/customXml" ds:itemID="{CB2B6613-2D1E-4CCB-8228-E75EFF358BA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D483041D-C21E-4337-90F7-8A6BF48FA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a0cc5-c2a5-4cf9-8fa4-b0a7e7f68826"/>
    <ds:schemaRef ds:uri="b0750df0-0dbf-4963-a67b-7e45bd0a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9FBEFB3B-877F-4BC8-86B0-D65A6DE55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Payments Checklist (Internal SRV) - FORM (1).dotm</Template>
  <TotalTime>31</TotalTime>
  <Pages>1</Pages>
  <Words>271</Words>
  <Characters>1546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Ellora Thwaite (DEDJTR)</dc:creator>
  <cp:keywords/>
  <cp:lastModifiedBy>David Di Guglielmo (DJPR)</cp:lastModifiedBy>
  <cp:revision>31</cp:revision>
  <dcterms:created xsi:type="dcterms:W3CDTF">2022-03-10T13:52:00Z</dcterms:created>
  <dcterms:modified xsi:type="dcterms:W3CDTF">2022-03-09T19:33:00Z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0x01010063DDF275EE53AE4781B9BE17428F8986</vt:lpwstr>
  </property>
  <property fmtid="{D5CDD505-2E9C-101B-9397-08002B2CF9AE}" pid="3" name="Order">
    <vt:r8>4849700</vt:r8>
  </property>
  <property fmtid="{D5CDD505-2E9C-101B-9397-08002B2CF9AE}" pid="4" name="_ExtendedDescription">
    <vt:lpwstr/>
  </property>
</Properties>
</file>