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B91ED" w14:textId="77777777" w:rsidR="00F72082" w:rsidRPr="00F4566A" w:rsidRDefault="00F72082" w:rsidP="00F72082">
      <w:pPr>
        <w:tabs>
          <w:tab w:val="left" w:pos="2835"/>
        </w:tabs>
        <w:spacing w:after="120"/>
        <w:ind w:left="-142"/>
        <w:rPr>
          <w:rFonts w:asciiTheme="minorHAnsi" w:hAnsiTheme="minorHAnsi" w:cs="Arial"/>
        </w:rPr>
      </w:pPr>
      <w:r w:rsidRPr="00F4566A">
        <w:rPr>
          <w:rFonts w:asciiTheme="minorHAnsi" w:hAnsiTheme="minorHAnsi" w:cs="Arial"/>
        </w:rPr>
        <w:t>This form represen</w:t>
      </w:r>
      <w:r>
        <w:rPr>
          <w:rFonts w:asciiTheme="minorHAnsi" w:hAnsiTheme="minorHAnsi" w:cs="Arial"/>
        </w:rPr>
        <w:t>ts a variation request in tim</w:t>
      </w:r>
      <w:r w:rsidRPr="00F4566A">
        <w:rPr>
          <w:rFonts w:asciiTheme="minorHAnsi" w:hAnsiTheme="minorHAnsi" w:cs="Arial"/>
        </w:rPr>
        <w:t xml:space="preserve">ing for over </w:t>
      </w:r>
      <w:r>
        <w:rPr>
          <w:rFonts w:asciiTheme="minorHAnsi" w:hAnsiTheme="minorHAnsi" w:cs="Arial"/>
        </w:rPr>
        <w:t>6</w:t>
      </w:r>
      <w:r w:rsidRPr="00F4566A">
        <w:rPr>
          <w:rFonts w:asciiTheme="minorHAnsi" w:hAnsiTheme="minorHAnsi" w:cs="Arial"/>
        </w:rPr>
        <w:t>0 days. Please complete all fields</w:t>
      </w:r>
      <w:r>
        <w:rPr>
          <w:rFonts w:asciiTheme="minorHAnsi" w:hAnsiTheme="minorHAnsi" w:cs="Arial"/>
        </w:rPr>
        <w:t xml:space="preserve"> and provide required attachments</w:t>
      </w:r>
      <w:r w:rsidRPr="00F4566A">
        <w:rPr>
          <w:rFonts w:asciiTheme="minorHAnsi" w:hAnsiTheme="minorHAnsi" w:cs="Arial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16"/>
      </w:tblGrid>
      <w:tr w:rsidR="00F72082" w:rsidRPr="00CF4867" w14:paraId="71E4969C" w14:textId="77777777" w:rsidTr="001E7212">
        <w:tc>
          <w:tcPr>
            <w:tcW w:w="101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180043"/>
            <w:vAlign w:val="center"/>
          </w:tcPr>
          <w:p w14:paraId="234A3BCB" w14:textId="77777777" w:rsidR="00F72082" w:rsidRPr="00CF4867" w:rsidRDefault="00F72082" w:rsidP="001E7212">
            <w:pPr>
              <w:tabs>
                <w:tab w:val="left" w:pos="2835"/>
              </w:tabs>
              <w:rPr>
                <w:rFonts w:asciiTheme="minorHAnsi" w:hAnsiTheme="minorHAnsi" w:cs="Arial"/>
                <w:b/>
                <w:color w:val="FFFFFF" w:themeColor="background1"/>
                <w:sz w:val="24"/>
                <w:szCs w:val="28"/>
              </w:rPr>
            </w:pPr>
            <w:r w:rsidRPr="00CF4867">
              <w:rPr>
                <w:rFonts w:asciiTheme="minorHAnsi" w:hAnsiTheme="minorHAnsi" w:cs="Arial"/>
                <w:b/>
                <w:color w:val="FFFFFF" w:themeColor="background1"/>
                <w:sz w:val="24"/>
                <w:szCs w:val="28"/>
              </w:rPr>
              <w:t xml:space="preserve">[A]  Variation Type </w:t>
            </w:r>
          </w:p>
        </w:tc>
      </w:tr>
    </w:tbl>
    <w:p w14:paraId="6972E3E4" w14:textId="00E15520" w:rsidR="00F72082" w:rsidRPr="00A8532A" w:rsidRDefault="00AA42C1" w:rsidP="00F72082">
      <w:pPr>
        <w:tabs>
          <w:tab w:val="left" w:pos="1985"/>
        </w:tabs>
        <w:spacing w:before="120" w:after="120"/>
        <w:rPr>
          <w:rFonts w:asciiTheme="minorHAnsi" w:hAnsiTheme="minorHAnsi" w:cs="Arial"/>
          <w:sz w:val="22"/>
        </w:rPr>
      </w:pPr>
      <w:sdt>
        <w:sdtPr>
          <w:rPr>
            <w:rFonts w:asciiTheme="minorHAnsi" w:hAnsiTheme="minorHAnsi" w:cs="Arial"/>
            <w:sz w:val="22"/>
          </w:rPr>
          <w:id w:val="5987581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2082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 w:rsidR="00F72082">
        <w:rPr>
          <w:rFonts w:asciiTheme="minorHAnsi" w:hAnsiTheme="minorHAnsi" w:cs="Arial"/>
          <w:sz w:val="22"/>
        </w:rPr>
        <w:t xml:space="preserve">  Timing </w:t>
      </w:r>
      <w:r w:rsidR="00F72082" w:rsidRPr="005F0BA0">
        <w:rPr>
          <w:rFonts w:asciiTheme="minorHAnsi" w:hAnsiTheme="minorHAnsi" w:cs="Arial"/>
          <w:i/>
          <w:sz w:val="18"/>
        </w:rPr>
        <w:t xml:space="preserve">(for scope variation, please use </w:t>
      </w:r>
      <w:r w:rsidR="00F72082" w:rsidRPr="00B40AE5">
        <w:rPr>
          <w:rFonts w:asciiTheme="minorHAnsi" w:hAnsiTheme="minorHAnsi" w:cs="Arial"/>
          <w:i/>
          <w:sz w:val="18"/>
        </w:rPr>
        <w:t>the ‘</w:t>
      </w:r>
      <w:hyperlink r:id="rId11" w:history="1">
        <w:r w:rsidR="00F72082" w:rsidRPr="00B40AE5">
          <w:rPr>
            <w:rStyle w:val="Hyperlink"/>
            <w:rFonts w:asciiTheme="minorHAnsi" w:hAnsiTheme="minorHAnsi" w:cs="Arial"/>
            <w:i/>
            <w:sz w:val="18"/>
          </w:rPr>
          <w:t>Variation Request – Scope</w:t>
        </w:r>
      </w:hyperlink>
      <w:r w:rsidR="00F72082" w:rsidRPr="00DF0EAE">
        <w:rPr>
          <w:rFonts w:asciiTheme="minorHAnsi" w:hAnsiTheme="minorHAnsi" w:cs="Arial"/>
          <w:i/>
          <w:sz w:val="18"/>
        </w:rPr>
        <w:t>’</w:t>
      </w:r>
      <w:r w:rsidR="00F72082">
        <w:rPr>
          <w:rFonts w:asciiTheme="minorHAnsi" w:hAnsiTheme="minorHAnsi" w:cs="Arial"/>
          <w:i/>
          <w:sz w:val="18"/>
        </w:rPr>
        <w:t xml:space="preserve"> form)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3827"/>
        <w:gridCol w:w="3204"/>
      </w:tblGrid>
      <w:tr w:rsidR="00F72082" w:rsidRPr="00CF4867" w14:paraId="75246129" w14:textId="77777777" w:rsidTr="001E7212">
        <w:tc>
          <w:tcPr>
            <w:tcW w:w="10116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180043"/>
            <w:vAlign w:val="center"/>
          </w:tcPr>
          <w:p w14:paraId="779DA087" w14:textId="77777777" w:rsidR="00F72082" w:rsidRPr="00CF4867" w:rsidRDefault="00F72082" w:rsidP="001E7212">
            <w:pPr>
              <w:tabs>
                <w:tab w:val="left" w:pos="2835"/>
              </w:tabs>
              <w:rPr>
                <w:rFonts w:asciiTheme="minorHAnsi" w:hAnsiTheme="minorHAnsi" w:cs="Arial"/>
                <w:b/>
                <w:color w:val="FFFFFF" w:themeColor="background1"/>
                <w:sz w:val="24"/>
                <w:szCs w:val="28"/>
              </w:rPr>
            </w:pPr>
            <w:r w:rsidRPr="00CF4867">
              <w:rPr>
                <w:rFonts w:asciiTheme="minorHAnsi" w:hAnsiTheme="minorHAnsi" w:cs="Arial"/>
                <w:b/>
                <w:color w:val="FFFFFF" w:themeColor="background1"/>
                <w:sz w:val="24"/>
                <w:szCs w:val="28"/>
              </w:rPr>
              <w:t>[B]  Project Details</w:t>
            </w:r>
          </w:p>
        </w:tc>
      </w:tr>
      <w:tr w:rsidR="0036219E" w:rsidRPr="002F7F76" w14:paraId="1135AF81" w14:textId="77777777" w:rsidTr="001E7212">
        <w:trPr>
          <w:trHeight w:val="362"/>
        </w:trPr>
        <w:tc>
          <w:tcPr>
            <w:tcW w:w="30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5DFEC" w:themeFill="accent4" w:themeFillTint="33"/>
            <w:vAlign w:val="center"/>
          </w:tcPr>
          <w:p w14:paraId="0FB0677F" w14:textId="77777777" w:rsidR="0036219E" w:rsidRPr="00A8532A" w:rsidRDefault="0036219E" w:rsidP="0036219E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>Organisation name</w:t>
            </w:r>
          </w:p>
        </w:tc>
        <w:tc>
          <w:tcPr>
            <w:tcW w:w="70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D7F2184" w14:textId="19C2E7AE" w:rsidR="0036219E" w:rsidRPr="00A8532A" w:rsidRDefault="00AA42C1" w:rsidP="0036219E">
            <w:pPr>
              <w:tabs>
                <w:tab w:val="left" w:pos="2835"/>
              </w:tabs>
              <w:rPr>
                <w:rFonts w:asciiTheme="minorHAnsi" w:hAnsiTheme="minorHAnsi" w:cs="Arial"/>
                <w:sz w:val="22"/>
                <w:shd w:val="clear" w:color="auto" w:fill="DBE5F1" w:themeFill="accent1" w:themeFillTint="33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alias w:val="Organisation name"/>
                <w:tag w:val="Organisation name"/>
                <w:id w:val="-512843061"/>
                <w:placeholder>
                  <w:docPart w:val="08F47E68E26F44C59EE502C2E9D96D4F"/>
                </w:placeholder>
                <w:text/>
              </w:sdtPr>
              <w:sdtEndPr/>
              <w:sdtContent>
                <w:r w:rsidR="0036219E">
                  <w:rPr>
                    <w:rFonts w:asciiTheme="minorHAnsi" w:hAnsiTheme="minorHAnsi" w:cs="Arial"/>
                    <w:sz w:val="22"/>
                  </w:rPr>
                  <w:t>Organisation</w:t>
                </w:r>
                <w:r w:rsidR="0036219E" w:rsidRPr="00CE33CB">
                  <w:rPr>
                    <w:rFonts w:asciiTheme="minorHAnsi" w:hAnsiTheme="minorHAnsi" w:cs="Arial"/>
                    <w:sz w:val="22"/>
                  </w:rPr>
                  <w:t xml:space="preserve"> Name</w:t>
                </w:r>
              </w:sdtContent>
            </w:sdt>
          </w:p>
        </w:tc>
      </w:tr>
      <w:tr w:rsidR="0036219E" w:rsidRPr="002F7F76" w14:paraId="319F9E90" w14:textId="77777777" w:rsidTr="001E7212">
        <w:tc>
          <w:tcPr>
            <w:tcW w:w="30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5DFEC" w:themeFill="accent4" w:themeFillTint="33"/>
            <w:vAlign w:val="center"/>
          </w:tcPr>
          <w:p w14:paraId="539AA6BA" w14:textId="77777777" w:rsidR="0036219E" w:rsidRPr="00A8532A" w:rsidRDefault="0036219E" w:rsidP="0036219E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>Organisation contact</w:t>
            </w:r>
          </w:p>
        </w:tc>
        <w:tc>
          <w:tcPr>
            <w:tcW w:w="70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EFB169E" w14:textId="4ABBE4D7" w:rsidR="0036219E" w:rsidRPr="00A8532A" w:rsidRDefault="00AA42C1" w:rsidP="0036219E">
            <w:pPr>
              <w:tabs>
                <w:tab w:val="left" w:pos="2835"/>
              </w:tabs>
              <w:rPr>
                <w:rFonts w:asciiTheme="minorHAnsi" w:hAnsiTheme="minorHAnsi" w:cs="Arial"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alias w:val="Council Contact Name"/>
                <w:tag w:val="Name"/>
                <w:id w:val="4362564"/>
                <w:placeholder>
                  <w:docPart w:val="DCD9A8FDB8F949078688497D3D04BCC2"/>
                </w:placeholder>
                <w:text/>
              </w:sdtPr>
              <w:sdtEndPr/>
              <w:sdtContent>
                <w:r w:rsidR="0036219E" w:rsidRPr="00CE33CB">
                  <w:rPr>
                    <w:rFonts w:asciiTheme="minorHAnsi" w:hAnsiTheme="minorHAnsi" w:cs="Arial"/>
                    <w:sz w:val="22"/>
                  </w:rPr>
                  <w:t>Name</w:t>
                </w:r>
              </w:sdtContent>
            </w:sdt>
            <w:r w:rsidR="0036219E" w:rsidRPr="00A8532A">
              <w:rPr>
                <w:rFonts w:asciiTheme="minorHAnsi" w:hAnsiTheme="minorHAnsi" w:cs="Arial"/>
                <w:sz w:val="22"/>
              </w:rPr>
              <w:br/>
            </w:r>
            <w:sdt>
              <w:sdtPr>
                <w:rPr>
                  <w:rFonts w:asciiTheme="minorHAnsi" w:hAnsiTheme="minorHAnsi" w:cs="Arial"/>
                  <w:sz w:val="22"/>
                </w:rPr>
                <w:alias w:val="Council Contact Title"/>
                <w:tag w:val="Title"/>
                <w:id w:val="4362571"/>
                <w:placeholder>
                  <w:docPart w:val="783E83309493469AAF6A2A65BEDB8B04"/>
                </w:placeholder>
                <w:text/>
              </w:sdtPr>
              <w:sdtEndPr/>
              <w:sdtContent>
                <w:r w:rsidR="0036219E" w:rsidRPr="00CE33CB">
                  <w:rPr>
                    <w:rFonts w:asciiTheme="minorHAnsi" w:hAnsiTheme="minorHAnsi" w:cs="Arial"/>
                    <w:sz w:val="22"/>
                  </w:rPr>
                  <w:t>Title</w:t>
                </w:r>
              </w:sdtContent>
            </w:sdt>
            <w:r w:rsidR="0036219E" w:rsidRPr="00A8532A">
              <w:rPr>
                <w:rFonts w:asciiTheme="minorHAnsi" w:hAnsiTheme="minorHAnsi" w:cs="Arial"/>
                <w:sz w:val="22"/>
                <w:shd w:val="clear" w:color="auto" w:fill="C6D9F1" w:themeFill="text2" w:themeFillTint="33"/>
              </w:rPr>
              <w:br/>
            </w:r>
            <w:sdt>
              <w:sdtPr>
                <w:rPr>
                  <w:rFonts w:asciiTheme="minorHAnsi" w:hAnsiTheme="minorHAnsi" w:cs="Arial"/>
                  <w:sz w:val="22"/>
                </w:rPr>
                <w:alias w:val="Email Address"/>
                <w:tag w:val="Email Address"/>
                <w:id w:val="6099709"/>
                <w:placeholder>
                  <w:docPart w:val="E98C268404D54AEE973A514EF10CA17A"/>
                </w:placeholder>
                <w:text/>
              </w:sdtPr>
              <w:sdtEndPr/>
              <w:sdtContent>
                <w:r w:rsidR="0036219E" w:rsidRPr="00CE33CB">
                  <w:rPr>
                    <w:rFonts w:asciiTheme="minorHAnsi" w:hAnsiTheme="minorHAnsi" w:cs="Arial"/>
                    <w:sz w:val="22"/>
                  </w:rPr>
                  <w:t>Email Address</w:t>
                </w:r>
              </w:sdtContent>
            </w:sdt>
            <w:r w:rsidR="0036219E" w:rsidRPr="00CE33CB">
              <w:rPr>
                <w:rFonts w:asciiTheme="minorHAnsi" w:hAnsiTheme="minorHAnsi" w:cs="Arial"/>
                <w:sz w:val="22"/>
              </w:rPr>
              <w:br/>
            </w:r>
            <w:sdt>
              <w:sdtPr>
                <w:rPr>
                  <w:rFonts w:asciiTheme="minorHAnsi" w:hAnsiTheme="minorHAnsi" w:cs="Arial"/>
                  <w:sz w:val="22"/>
                </w:rPr>
                <w:alias w:val="Council Contact Number"/>
                <w:tag w:val="Contact Number"/>
                <w:id w:val="4362578"/>
                <w:placeholder>
                  <w:docPart w:val="FB16A079FA7B4BD19F684284A3A69C73"/>
                </w:placeholder>
                <w:text/>
              </w:sdtPr>
              <w:sdtEndPr/>
              <w:sdtContent>
                <w:r w:rsidR="0036219E" w:rsidRPr="00CE33CB">
                  <w:rPr>
                    <w:rFonts w:asciiTheme="minorHAnsi" w:hAnsiTheme="minorHAnsi" w:cs="Arial"/>
                    <w:sz w:val="22"/>
                  </w:rPr>
                  <w:t>Contact Number</w:t>
                </w:r>
              </w:sdtContent>
            </w:sdt>
          </w:p>
        </w:tc>
      </w:tr>
      <w:tr w:rsidR="0036219E" w:rsidRPr="002F7F76" w14:paraId="13F44B6D" w14:textId="77777777" w:rsidTr="001E7212">
        <w:trPr>
          <w:trHeight w:val="357"/>
        </w:trPr>
        <w:tc>
          <w:tcPr>
            <w:tcW w:w="30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5DFEC" w:themeFill="accent4" w:themeFillTint="33"/>
            <w:vAlign w:val="center"/>
          </w:tcPr>
          <w:p w14:paraId="5392DB32" w14:textId="77777777" w:rsidR="0036219E" w:rsidRPr="00A8532A" w:rsidRDefault="0036219E" w:rsidP="0036219E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>Project name</w:t>
            </w:r>
          </w:p>
        </w:tc>
        <w:tc>
          <w:tcPr>
            <w:tcW w:w="382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3EFE1AF" w14:textId="6A8B100C" w:rsidR="0036219E" w:rsidRPr="00A8532A" w:rsidRDefault="00AA42C1" w:rsidP="0036219E">
            <w:pPr>
              <w:rPr>
                <w:rFonts w:asciiTheme="minorHAnsi" w:hAnsiTheme="minorHAnsi" w:cs="Arial"/>
                <w:b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alias w:val="Project Name"/>
                <w:tag w:val="Project Name"/>
                <w:id w:val="4362593"/>
                <w:placeholder>
                  <w:docPart w:val="E372EE5A8FEE43EFB09B71144A1AB1F3"/>
                </w:placeholder>
                <w:text/>
              </w:sdtPr>
              <w:sdtEndPr/>
              <w:sdtContent>
                <w:r w:rsidR="0036219E">
                  <w:rPr>
                    <w:rFonts w:asciiTheme="minorHAnsi" w:hAnsiTheme="minorHAnsi" w:cs="Arial"/>
                    <w:sz w:val="22"/>
                  </w:rPr>
                  <w:t>Exact n</w:t>
                </w:r>
                <w:r w:rsidR="0036219E" w:rsidRPr="00CE33CB">
                  <w:rPr>
                    <w:rFonts w:asciiTheme="minorHAnsi" w:hAnsiTheme="minorHAnsi" w:cs="Arial"/>
                    <w:sz w:val="22"/>
                  </w:rPr>
                  <w:t>ame</w:t>
                </w:r>
                <w:r w:rsidR="0036219E">
                  <w:rPr>
                    <w:rFonts w:asciiTheme="minorHAnsi" w:hAnsiTheme="minorHAnsi" w:cs="Arial"/>
                    <w:sz w:val="22"/>
                  </w:rPr>
                  <w:t xml:space="preserve"> as per Funding Agreement</w:t>
                </w:r>
              </w:sdtContent>
            </w:sdt>
          </w:p>
        </w:tc>
        <w:tc>
          <w:tcPr>
            <w:tcW w:w="320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5DFEC" w:themeFill="accent4" w:themeFillTint="33"/>
            <w:vAlign w:val="center"/>
          </w:tcPr>
          <w:p w14:paraId="64B1CC37" w14:textId="77777777" w:rsidR="0036219E" w:rsidRPr="00A8532A" w:rsidRDefault="0036219E" w:rsidP="0036219E">
            <w:pPr>
              <w:tabs>
                <w:tab w:val="left" w:pos="2835"/>
              </w:tabs>
              <w:rPr>
                <w:rFonts w:asciiTheme="minorHAnsi" w:hAnsiTheme="minorHAnsi" w:cs="Arial"/>
                <w:sz w:val="22"/>
                <w:shd w:val="clear" w:color="auto" w:fill="DBE5F1" w:themeFill="accent1" w:themeFillTint="33"/>
              </w:rPr>
            </w:pPr>
            <w:r w:rsidRPr="00A8532A">
              <w:rPr>
                <w:rFonts w:asciiTheme="minorHAnsi" w:hAnsiTheme="minorHAnsi" w:cs="Arial"/>
                <w:b/>
                <w:sz w:val="22"/>
              </w:rPr>
              <w:t>Department use only</w:t>
            </w:r>
          </w:p>
        </w:tc>
      </w:tr>
      <w:tr w:rsidR="0036219E" w:rsidRPr="002F7F76" w14:paraId="66B51C60" w14:textId="77777777" w:rsidTr="001E7212">
        <w:trPr>
          <w:trHeight w:val="357"/>
        </w:trPr>
        <w:tc>
          <w:tcPr>
            <w:tcW w:w="30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5DFEC" w:themeFill="accent4" w:themeFillTint="33"/>
            <w:vAlign w:val="center"/>
          </w:tcPr>
          <w:p w14:paraId="1DFE483A" w14:textId="77777777" w:rsidR="0036219E" w:rsidRPr="00A8532A" w:rsidRDefault="0036219E" w:rsidP="0036219E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>Activity schedule number</w:t>
            </w:r>
          </w:p>
        </w:tc>
        <w:tc>
          <w:tcPr>
            <w:tcW w:w="382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F259251" w14:textId="5E0646EC" w:rsidR="0036219E" w:rsidRPr="00A8532A" w:rsidRDefault="00AA42C1" w:rsidP="0036219E">
            <w:pPr>
              <w:rPr>
                <w:rFonts w:asciiTheme="minorHAnsi" w:hAnsiTheme="minorHAnsi" w:cs="Arial"/>
                <w:b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alias w:val="OPP-XXXXX"/>
                <w:tag w:val="OPP-XXXXX"/>
                <w:id w:val="28077484"/>
                <w:placeholder>
                  <w:docPart w:val="245486373ACC47A68BEB39BA6BBB3A80"/>
                </w:placeholder>
                <w:text/>
              </w:sdtPr>
              <w:sdtEndPr/>
              <w:sdtContent>
                <w:r w:rsidR="0036219E" w:rsidRPr="00CE33CB">
                  <w:rPr>
                    <w:rFonts w:asciiTheme="minorHAnsi" w:hAnsiTheme="minorHAnsi" w:cs="Arial"/>
                    <w:sz w:val="22"/>
                  </w:rPr>
                  <w:t>OPP-Number</w:t>
                </w:r>
              </w:sdtContent>
            </w:sdt>
          </w:p>
        </w:tc>
        <w:tc>
          <w:tcPr>
            <w:tcW w:w="320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5DFEC" w:themeFill="accent4" w:themeFillTint="33"/>
            <w:vAlign w:val="center"/>
          </w:tcPr>
          <w:p w14:paraId="1F6AFE93" w14:textId="77777777" w:rsidR="0036219E" w:rsidRPr="00A8532A" w:rsidRDefault="00AA42C1" w:rsidP="0036219E">
            <w:pPr>
              <w:tabs>
                <w:tab w:val="left" w:pos="2835"/>
              </w:tabs>
              <w:rPr>
                <w:rFonts w:asciiTheme="minorHAnsi" w:hAnsiTheme="minorHAnsi" w:cs="Arial"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-1333213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219E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36219E">
              <w:rPr>
                <w:rFonts w:asciiTheme="minorHAnsi" w:hAnsiTheme="minorHAnsi" w:cs="Arial"/>
                <w:sz w:val="22"/>
              </w:rPr>
              <w:t xml:space="preserve">  </w:t>
            </w:r>
            <w:sdt>
              <w:sdtPr>
                <w:rPr>
                  <w:rFonts w:asciiTheme="minorHAnsi" w:hAnsiTheme="minorHAnsi" w:cs="Arial"/>
                  <w:sz w:val="22"/>
                </w:rPr>
                <w:id w:val="1061283710"/>
                <w:placeholder>
                  <w:docPart w:val="EF3A2CE9D71543A6891E053A33A7CD10"/>
                </w:placeholder>
                <w:showingPlcHdr/>
                <w:text w:multiLine="1"/>
              </w:sdtPr>
              <w:sdtEndPr/>
              <w:sdtContent>
                <w:r w:rsidR="0036219E" w:rsidRPr="00CE33CB">
                  <w:rPr>
                    <w:rStyle w:val="PlaceholderText"/>
                    <w:rFonts w:asciiTheme="minorHAnsi" w:hAnsiTheme="minorHAnsi" w:cs="Arial"/>
                    <w:color w:val="auto"/>
                    <w:sz w:val="22"/>
                  </w:rPr>
                  <w:t>Click here to enter text</w:t>
                </w:r>
              </w:sdtContent>
            </w:sdt>
          </w:p>
        </w:tc>
      </w:tr>
      <w:tr w:rsidR="0036219E" w:rsidRPr="002F7F76" w14:paraId="72A94DCF" w14:textId="77777777" w:rsidTr="001E7212">
        <w:trPr>
          <w:trHeight w:val="357"/>
        </w:trPr>
        <w:tc>
          <w:tcPr>
            <w:tcW w:w="30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5DFEC" w:themeFill="accent4" w:themeFillTint="33"/>
            <w:vAlign w:val="center"/>
          </w:tcPr>
          <w:p w14:paraId="4D0E79F2" w14:textId="63E84338" w:rsidR="0036219E" w:rsidRPr="00A8532A" w:rsidRDefault="0036219E" w:rsidP="0036219E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>Funding year</w:t>
            </w:r>
            <w:r w:rsidR="00912521">
              <w:rPr>
                <w:rFonts w:asciiTheme="minorHAnsi" w:hAnsiTheme="minorHAnsi" w:cs="Arial"/>
                <w:b/>
                <w:sz w:val="22"/>
              </w:rPr>
              <w:t>/round</w:t>
            </w:r>
          </w:p>
        </w:tc>
        <w:tc>
          <w:tcPr>
            <w:tcW w:w="382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F692868" w14:textId="48FA52DD" w:rsidR="0036219E" w:rsidRPr="00A8532A" w:rsidRDefault="00AA42C1" w:rsidP="0036219E">
            <w:pPr>
              <w:rPr>
                <w:rFonts w:asciiTheme="minorHAnsi" w:hAnsiTheme="minorHAnsi" w:cs="Arial"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646945630"/>
                <w:placeholder>
                  <w:docPart w:val="FC5DE0FB4CBC4FE5BEBF240DC8CBDC85"/>
                </w:placeholder>
                <w:showingPlcHdr/>
                <w:text w:multiLine="1"/>
              </w:sdtPr>
              <w:sdtEndPr/>
              <w:sdtContent>
                <w:r w:rsidR="0036219E">
                  <w:rPr>
                    <w:rFonts w:asciiTheme="minorHAnsi" w:hAnsiTheme="minorHAnsi" w:cs="Arial"/>
                    <w:sz w:val="22"/>
                  </w:rPr>
                  <w:t>YYYY-YYYY</w:t>
                </w:r>
              </w:sdtContent>
            </w:sdt>
          </w:p>
        </w:tc>
        <w:tc>
          <w:tcPr>
            <w:tcW w:w="320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5DFEC" w:themeFill="accent4" w:themeFillTint="33"/>
            <w:vAlign w:val="center"/>
          </w:tcPr>
          <w:p w14:paraId="40400269" w14:textId="77777777" w:rsidR="0036219E" w:rsidRPr="00A8532A" w:rsidRDefault="00AA42C1" w:rsidP="0036219E">
            <w:pPr>
              <w:tabs>
                <w:tab w:val="left" w:pos="2835"/>
              </w:tabs>
              <w:rPr>
                <w:rFonts w:asciiTheme="minorHAnsi" w:hAnsiTheme="minorHAnsi" w:cs="Arial"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-32512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219E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36219E">
              <w:rPr>
                <w:rFonts w:asciiTheme="minorHAnsi" w:hAnsiTheme="minorHAnsi" w:cs="Arial"/>
                <w:sz w:val="22"/>
              </w:rPr>
              <w:t xml:space="preserve">  </w:t>
            </w:r>
            <w:sdt>
              <w:sdtPr>
                <w:rPr>
                  <w:rFonts w:asciiTheme="minorHAnsi" w:hAnsiTheme="minorHAnsi" w:cs="Arial"/>
                  <w:sz w:val="22"/>
                </w:rPr>
                <w:id w:val="1686170825"/>
                <w:placeholder>
                  <w:docPart w:val="9FD9177EF7D54BEABC545A1B39B5AE26"/>
                </w:placeholder>
                <w:showingPlcHdr/>
                <w:text w:multiLine="1"/>
              </w:sdtPr>
              <w:sdtEndPr/>
              <w:sdtContent>
                <w:r w:rsidR="0036219E" w:rsidRPr="00CE33CB">
                  <w:rPr>
                    <w:rStyle w:val="PlaceholderText"/>
                    <w:rFonts w:asciiTheme="minorHAnsi" w:hAnsiTheme="minorHAnsi" w:cs="Arial"/>
                    <w:color w:val="auto"/>
                    <w:sz w:val="22"/>
                  </w:rPr>
                  <w:t>Click here to enter text</w:t>
                </w:r>
              </w:sdtContent>
            </w:sdt>
          </w:p>
        </w:tc>
      </w:tr>
      <w:tr w:rsidR="0036219E" w:rsidRPr="002F7F76" w14:paraId="274B03A0" w14:textId="77777777" w:rsidTr="001E7212">
        <w:trPr>
          <w:trHeight w:val="357"/>
        </w:trPr>
        <w:tc>
          <w:tcPr>
            <w:tcW w:w="30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5DFEC" w:themeFill="accent4" w:themeFillTint="33"/>
            <w:vAlign w:val="center"/>
          </w:tcPr>
          <w:p w14:paraId="641AEBF8" w14:textId="77777777" w:rsidR="0036219E" w:rsidRPr="00A8532A" w:rsidRDefault="0036219E" w:rsidP="0036219E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>Funding program</w:t>
            </w:r>
          </w:p>
        </w:tc>
        <w:tc>
          <w:tcPr>
            <w:tcW w:w="382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7DB66FA" w14:textId="437B5E09" w:rsidR="0036219E" w:rsidRPr="00A8532A" w:rsidRDefault="00AA42C1" w:rsidP="0036219E">
            <w:pPr>
              <w:rPr>
                <w:rFonts w:asciiTheme="minorHAnsi" w:hAnsiTheme="minorHAnsi" w:cs="Arial"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alias w:val="Funding Program"/>
                <w:tag w:val="Funding Program"/>
                <w:id w:val="-1604336331"/>
                <w:placeholder>
                  <w:docPart w:val="AD3F4F3C2E204D299C620FAB70425154"/>
                </w:placeholder>
                <w:showingPlcHdr/>
                <w:comboBox>
                  <w:listItem w:value="Choose an item."/>
                  <w:listItem w:displayText="Better Indoor Stadiums Fund" w:value="Better Indoor Stadiums Fund"/>
                  <w:listItem w:displayText="Community Cricket Program" w:value="Community Cricket Program"/>
                  <w:listItem w:displayText="Community Facilities - State Budget/Unique Initiatives" w:value="Community Facilities - State Budget/Unique Initiatives"/>
                  <w:listItem w:displayText="Community Facility Funding Program" w:value="Community Facility Funding Program"/>
                  <w:listItem w:displayText="Community Motorsport Program" w:value="Community Motorsport Program"/>
                  <w:listItem w:displayText="Community Sports Infra. Fund" w:value="Community Sports Infra. Fund"/>
                  <w:listItem w:displayText="Community Sports Infra. Loans Scheme" w:value="Community Sports Infra. Loans Scheme"/>
                  <w:listItem w:displayText="Community Sports Infra. Stimulus Program" w:value="Community Sports Infra. Stimulus Program"/>
                  <w:listItem w:displayText="Community Support Fund (CSF)" w:value="Community Support Fund (CSF)"/>
                  <w:listItem w:displayText="Country Football and Netball Program" w:value="Country Football and Netball Program"/>
                  <w:listItem w:displayText="Female Friendly Facilities Fund" w:value="Female Friendly Facilities Fund"/>
                  <w:listItem w:displayText="Golf Infrastructure Fund" w:value="Golf Infrastructure Fund"/>
                  <w:listItem w:displayText="Local Facilities for Local Clubs" w:value="Local Facilities for Local Clubs"/>
                  <w:listItem w:displayText="Local Sports Infrastructure Fund" w:value="Local Sports Infrastructure Fund"/>
                  <w:listItem w:displayText="World Game Facilities Fund" w:value="World Game Facilities Fund"/>
                  <w:listItem w:displayText="Other (please specify below)" w:value="Other (please specify below)"/>
                </w:comboBox>
              </w:sdtPr>
              <w:sdtEndPr>
                <w:rPr>
                  <w:b/>
                </w:rPr>
              </w:sdtEndPr>
              <w:sdtContent>
                <w:r w:rsidR="0036219E" w:rsidRPr="00CE33CB">
                  <w:rPr>
                    <w:rFonts w:asciiTheme="minorHAnsi" w:hAnsiTheme="minorHAnsi" w:cs="Arial"/>
                    <w:sz w:val="22"/>
                  </w:rPr>
                  <w:t>Select from dropdown</w:t>
                </w:r>
              </w:sdtContent>
            </w:sdt>
          </w:p>
        </w:tc>
        <w:tc>
          <w:tcPr>
            <w:tcW w:w="320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5DFEC" w:themeFill="accent4" w:themeFillTint="33"/>
            <w:vAlign w:val="center"/>
          </w:tcPr>
          <w:p w14:paraId="370A7583" w14:textId="77777777" w:rsidR="0036219E" w:rsidRPr="00A8532A" w:rsidRDefault="00AA42C1" w:rsidP="0036219E">
            <w:pPr>
              <w:tabs>
                <w:tab w:val="left" w:pos="2835"/>
              </w:tabs>
              <w:rPr>
                <w:rFonts w:asciiTheme="minorHAnsi" w:hAnsiTheme="minorHAnsi" w:cs="Arial"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829109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219E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36219E">
              <w:rPr>
                <w:rFonts w:asciiTheme="minorHAnsi" w:hAnsiTheme="minorHAnsi" w:cs="Arial"/>
                <w:sz w:val="22"/>
              </w:rPr>
              <w:t xml:space="preserve">  </w:t>
            </w:r>
            <w:sdt>
              <w:sdtPr>
                <w:rPr>
                  <w:rFonts w:asciiTheme="minorHAnsi" w:hAnsiTheme="minorHAnsi" w:cs="Arial"/>
                  <w:sz w:val="22"/>
                </w:rPr>
                <w:id w:val="1938642174"/>
                <w:placeholder>
                  <w:docPart w:val="67619105E9574B22896D6561D6091D88"/>
                </w:placeholder>
                <w:showingPlcHdr/>
                <w:text w:multiLine="1"/>
              </w:sdtPr>
              <w:sdtEndPr/>
              <w:sdtContent>
                <w:r w:rsidR="0036219E" w:rsidRPr="00CE33CB">
                  <w:rPr>
                    <w:rStyle w:val="PlaceholderText"/>
                    <w:rFonts w:asciiTheme="minorHAnsi" w:hAnsiTheme="minorHAnsi" w:cs="Arial"/>
                    <w:color w:val="auto"/>
                    <w:sz w:val="22"/>
                  </w:rPr>
                  <w:t>Click here to enter text</w:t>
                </w:r>
              </w:sdtContent>
            </w:sdt>
          </w:p>
        </w:tc>
      </w:tr>
      <w:tr w:rsidR="0036219E" w:rsidRPr="002F7F76" w14:paraId="712D69EC" w14:textId="77777777" w:rsidTr="001E7212">
        <w:trPr>
          <w:trHeight w:val="357"/>
        </w:trPr>
        <w:tc>
          <w:tcPr>
            <w:tcW w:w="30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5DFEC" w:themeFill="accent4" w:themeFillTint="33"/>
            <w:vAlign w:val="center"/>
          </w:tcPr>
          <w:p w14:paraId="03D6CD39" w14:textId="77777777" w:rsidR="0036219E" w:rsidRPr="00A8532A" w:rsidRDefault="0036219E" w:rsidP="0036219E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>Funding program (other)</w:t>
            </w:r>
          </w:p>
        </w:tc>
        <w:tc>
          <w:tcPr>
            <w:tcW w:w="382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28BAABE" w14:textId="44C6F6BB" w:rsidR="0036219E" w:rsidRPr="00A8532A" w:rsidRDefault="00AA42C1" w:rsidP="0036219E">
            <w:pPr>
              <w:rPr>
                <w:rFonts w:asciiTheme="minorHAnsi" w:hAnsiTheme="minorHAnsi" w:cs="Arial"/>
                <w:b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  <w:shd w:val="clear" w:color="auto" w:fill="DBE5F1" w:themeFill="accent1" w:themeFillTint="33"/>
                </w:rPr>
                <w:id w:val="641621837"/>
                <w:placeholder>
                  <w:docPart w:val="B4C9EFF34F694DEFB57F74047E689A13"/>
                </w:placeholder>
                <w:text/>
              </w:sdtPr>
              <w:sdtEndPr/>
              <w:sdtContent>
                <w:r w:rsidR="0036219E" w:rsidRPr="00F86B9D">
                  <w:rPr>
                    <w:rFonts w:asciiTheme="minorHAnsi" w:hAnsiTheme="minorHAnsi" w:cs="Arial"/>
                    <w:sz w:val="22"/>
                  </w:rPr>
                  <w:t>If other, enter details. Otherwise N/A</w:t>
                </w:r>
              </w:sdtContent>
            </w:sdt>
          </w:p>
        </w:tc>
        <w:tc>
          <w:tcPr>
            <w:tcW w:w="320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5DFEC" w:themeFill="accent4" w:themeFillTint="33"/>
            <w:vAlign w:val="center"/>
          </w:tcPr>
          <w:p w14:paraId="23222D37" w14:textId="77777777" w:rsidR="0036219E" w:rsidRPr="00A8532A" w:rsidRDefault="00AA42C1" w:rsidP="0036219E">
            <w:pPr>
              <w:tabs>
                <w:tab w:val="left" w:pos="2835"/>
              </w:tabs>
              <w:rPr>
                <w:rFonts w:asciiTheme="minorHAnsi" w:hAnsiTheme="minorHAnsi" w:cs="Arial"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-1664926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219E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36219E">
              <w:rPr>
                <w:rFonts w:asciiTheme="minorHAnsi" w:hAnsiTheme="minorHAnsi" w:cs="Arial"/>
                <w:sz w:val="22"/>
              </w:rPr>
              <w:t xml:space="preserve">  </w:t>
            </w:r>
            <w:sdt>
              <w:sdtPr>
                <w:rPr>
                  <w:rFonts w:asciiTheme="minorHAnsi" w:hAnsiTheme="minorHAnsi" w:cs="Arial"/>
                  <w:sz w:val="22"/>
                </w:rPr>
                <w:id w:val="793485884"/>
                <w:placeholder>
                  <w:docPart w:val="BDAA648AE0EB44EEA4C4FD756C04C626"/>
                </w:placeholder>
                <w:showingPlcHdr/>
                <w:text w:multiLine="1"/>
              </w:sdtPr>
              <w:sdtEndPr/>
              <w:sdtContent>
                <w:r w:rsidR="0036219E" w:rsidRPr="00CE33CB">
                  <w:rPr>
                    <w:rStyle w:val="PlaceholderText"/>
                    <w:rFonts w:asciiTheme="minorHAnsi" w:hAnsiTheme="minorHAnsi" w:cs="Arial"/>
                    <w:color w:val="auto"/>
                    <w:sz w:val="22"/>
                  </w:rPr>
                  <w:t>Click here to enter text</w:t>
                </w:r>
              </w:sdtContent>
            </w:sdt>
          </w:p>
        </w:tc>
      </w:tr>
      <w:tr w:rsidR="0036219E" w:rsidRPr="002F7F76" w14:paraId="7CD435D8" w14:textId="77777777" w:rsidTr="001E7212">
        <w:trPr>
          <w:trHeight w:val="357"/>
        </w:trPr>
        <w:tc>
          <w:tcPr>
            <w:tcW w:w="30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5DFEC" w:themeFill="accent4" w:themeFillTint="33"/>
            <w:vAlign w:val="center"/>
          </w:tcPr>
          <w:p w14:paraId="764585DB" w14:textId="77777777" w:rsidR="0036219E" w:rsidRPr="00A8532A" w:rsidRDefault="0036219E" w:rsidP="0036219E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>Approved grant amount</w:t>
            </w:r>
          </w:p>
        </w:tc>
        <w:tc>
          <w:tcPr>
            <w:tcW w:w="382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42D1DF7" w14:textId="364DC189" w:rsidR="0036219E" w:rsidRPr="00A8532A" w:rsidRDefault="00AA42C1" w:rsidP="0036219E">
            <w:pPr>
              <w:rPr>
                <w:rFonts w:asciiTheme="minorHAnsi" w:hAnsiTheme="minorHAnsi" w:cs="Arial"/>
                <w:sz w:val="22"/>
                <w:shd w:val="clear" w:color="auto" w:fill="DBE5F1" w:themeFill="accent1" w:themeFillTint="33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alias w:val="Approved Grant Amount"/>
                <w:tag w:val="Approved Grant Amount"/>
                <w:id w:val="12156394"/>
                <w:placeholder>
                  <w:docPart w:val="CD7DA5FEDFDE45CA9BEA361EB3B18C76"/>
                </w:placeholder>
                <w:text/>
              </w:sdtPr>
              <w:sdtEndPr/>
              <w:sdtContent>
                <w:r w:rsidR="0036219E" w:rsidRPr="00F86B9D">
                  <w:rPr>
                    <w:rFonts w:asciiTheme="minorHAnsi" w:hAnsiTheme="minorHAnsi" w:cs="Arial"/>
                    <w:sz w:val="22"/>
                  </w:rPr>
                  <w:t>$ Grant Amount</w:t>
                </w:r>
              </w:sdtContent>
            </w:sdt>
          </w:p>
        </w:tc>
        <w:tc>
          <w:tcPr>
            <w:tcW w:w="320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5DFEC" w:themeFill="accent4" w:themeFillTint="33"/>
            <w:vAlign w:val="center"/>
          </w:tcPr>
          <w:p w14:paraId="31E36CDD" w14:textId="77777777" w:rsidR="0036219E" w:rsidRPr="00A8532A" w:rsidRDefault="00AA42C1" w:rsidP="0036219E">
            <w:pPr>
              <w:tabs>
                <w:tab w:val="left" w:pos="2835"/>
              </w:tabs>
              <w:rPr>
                <w:rFonts w:asciiTheme="minorHAnsi" w:hAnsiTheme="minorHAnsi" w:cs="Arial"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145675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219E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36219E">
              <w:rPr>
                <w:rFonts w:asciiTheme="minorHAnsi" w:hAnsiTheme="minorHAnsi" w:cs="Arial"/>
                <w:sz w:val="22"/>
              </w:rPr>
              <w:t xml:space="preserve">  </w:t>
            </w:r>
            <w:sdt>
              <w:sdtPr>
                <w:rPr>
                  <w:rFonts w:asciiTheme="minorHAnsi" w:hAnsiTheme="minorHAnsi" w:cs="Arial"/>
                  <w:sz w:val="22"/>
                </w:rPr>
                <w:id w:val="91830422"/>
                <w:placeholder>
                  <w:docPart w:val="DBDD368BBD2748C3851B3995E742D939"/>
                </w:placeholder>
                <w:showingPlcHdr/>
                <w:text w:multiLine="1"/>
              </w:sdtPr>
              <w:sdtEndPr/>
              <w:sdtContent>
                <w:r w:rsidR="0036219E" w:rsidRPr="00CE33CB">
                  <w:rPr>
                    <w:rStyle w:val="PlaceholderText"/>
                    <w:rFonts w:asciiTheme="minorHAnsi" w:hAnsiTheme="minorHAnsi" w:cs="Arial"/>
                    <w:color w:val="auto"/>
                    <w:sz w:val="22"/>
                  </w:rPr>
                  <w:t>Click here to enter text</w:t>
                </w:r>
              </w:sdtContent>
            </w:sdt>
          </w:p>
        </w:tc>
      </w:tr>
    </w:tbl>
    <w:p w14:paraId="74229E52" w14:textId="77777777" w:rsidR="00F72082" w:rsidRPr="00912521" w:rsidRDefault="00F72082" w:rsidP="00F72082">
      <w:pPr>
        <w:spacing w:after="0"/>
        <w:rPr>
          <w:rFonts w:asciiTheme="minorHAnsi" w:hAnsiTheme="minorHAnsi" w:cs="Arial"/>
          <w:sz w:val="16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3827"/>
        <w:gridCol w:w="3204"/>
      </w:tblGrid>
      <w:tr w:rsidR="00F72082" w:rsidRPr="00CF4867" w14:paraId="514954D5" w14:textId="77777777" w:rsidTr="001E7212">
        <w:tc>
          <w:tcPr>
            <w:tcW w:w="10116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180043"/>
            <w:vAlign w:val="center"/>
          </w:tcPr>
          <w:p w14:paraId="6F209D8E" w14:textId="77777777" w:rsidR="00F72082" w:rsidRPr="00CF4867" w:rsidRDefault="00F72082" w:rsidP="001E7212">
            <w:pPr>
              <w:tabs>
                <w:tab w:val="left" w:pos="2835"/>
              </w:tabs>
              <w:rPr>
                <w:rFonts w:asciiTheme="minorHAnsi" w:hAnsiTheme="minorHAnsi" w:cs="Arial"/>
                <w:b/>
                <w:color w:val="FFFFFF" w:themeColor="background1"/>
                <w:sz w:val="24"/>
                <w:szCs w:val="28"/>
              </w:rPr>
            </w:pPr>
            <w:r w:rsidRPr="00CF4867">
              <w:rPr>
                <w:rFonts w:asciiTheme="minorHAnsi" w:hAnsiTheme="minorHAnsi" w:cs="Arial"/>
                <w:b/>
                <w:color w:val="FFFFFF" w:themeColor="background1"/>
                <w:sz w:val="24"/>
                <w:szCs w:val="28"/>
              </w:rPr>
              <w:t>[C]  Project Completion Details</w:t>
            </w:r>
          </w:p>
        </w:tc>
      </w:tr>
      <w:tr w:rsidR="00F72082" w:rsidRPr="002F7F76" w14:paraId="542A47BD" w14:textId="77777777" w:rsidTr="001E7212">
        <w:trPr>
          <w:trHeight w:val="357"/>
        </w:trPr>
        <w:tc>
          <w:tcPr>
            <w:tcW w:w="30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5DFEC" w:themeFill="accent4" w:themeFillTint="33"/>
            <w:vAlign w:val="center"/>
          </w:tcPr>
          <w:p w14:paraId="05486026" w14:textId="77777777" w:rsidR="00F72082" w:rsidRPr="00A8532A" w:rsidRDefault="00F72082" w:rsidP="001E7212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>Current completion date</w:t>
            </w:r>
          </w:p>
        </w:tc>
        <w:tc>
          <w:tcPr>
            <w:tcW w:w="382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49D5371" w14:textId="77777777" w:rsidR="00F72082" w:rsidRPr="00A8532A" w:rsidRDefault="00AA42C1" w:rsidP="001E7212">
            <w:pPr>
              <w:rPr>
                <w:rFonts w:asciiTheme="minorHAnsi" w:hAnsiTheme="minorHAnsi" w:cs="Arial"/>
                <w:b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1453123618"/>
                <w:placeholder>
                  <w:docPart w:val="CA8435CD461A449E8076429D6A2FB785"/>
                </w:placeholder>
                <w:showingPlcHdr/>
                <w:date w:fullDate="2012-01-14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="00F72082" w:rsidRPr="00CE33CB">
                  <w:rPr>
                    <w:rStyle w:val="PlaceholderText"/>
                    <w:rFonts w:asciiTheme="minorHAnsi" w:hAnsiTheme="minorHAnsi" w:cs="Arial"/>
                    <w:color w:val="auto"/>
                    <w:sz w:val="22"/>
                  </w:rPr>
                  <w:t>Click here to enter a date</w:t>
                </w:r>
              </w:sdtContent>
            </w:sdt>
          </w:p>
        </w:tc>
        <w:tc>
          <w:tcPr>
            <w:tcW w:w="320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5DFEC" w:themeFill="accent4" w:themeFillTint="33"/>
            <w:vAlign w:val="center"/>
          </w:tcPr>
          <w:p w14:paraId="6296F462" w14:textId="77777777" w:rsidR="00F72082" w:rsidRPr="00A8532A" w:rsidRDefault="00AA42C1" w:rsidP="001E7212">
            <w:pPr>
              <w:tabs>
                <w:tab w:val="left" w:pos="2835"/>
              </w:tabs>
              <w:rPr>
                <w:rFonts w:asciiTheme="minorHAnsi" w:hAnsiTheme="minorHAnsi" w:cs="Arial"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1681237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2082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F72082">
              <w:rPr>
                <w:rFonts w:asciiTheme="minorHAnsi" w:hAnsiTheme="minorHAnsi" w:cs="Arial"/>
                <w:sz w:val="22"/>
              </w:rPr>
              <w:t xml:space="preserve">  </w:t>
            </w:r>
            <w:sdt>
              <w:sdtPr>
                <w:rPr>
                  <w:rFonts w:asciiTheme="minorHAnsi" w:hAnsiTheme="minorHAnsi" w:cs="Arial"/>
                  <w:sz w:val="22"/>
                </w:rPr>
                <w:id w:val="1516422524"/>
                <w:placeholder>
                  <w:docPart w:val="85B3A3BA4AB14E54AB877CE49EE2CD1E"/>
                </w:placeholder>
                <w:showingPlcHdr/>
                <w:text w:multiLine="1"/>
              </w:sdtPr>
              <w:sdtEndPr/>
              <w:sdtContent>
                <w:r w:rsidR="00F72082" w:rsidRPr="00CE33CB">
                  <w:rPr>
                    <w:rStyle w:val="PlaceholderText"/>
                    <w:rFonts w:asciiTheme="minorHAnsi" w:hAnsiTheme="minorHAnsi" w:cs="Arial"/>
                    <w:color w:val="auto"/>
                    <w:sz w:val="22"/>
                  </w:rPr>
                  <w:t>Click here to enter text</w:t>
                </w:r>
              </w:sdtContent>
            </w:sdt>
          </w:p>
        </w:tc>
      </w:tr>
      <w:tr w:rsidR="00F72082" w:rsidRPr="002F7F76" w14:paraId="64332978" w14:textId="77777777" w:rsidTr="001E7212">
        <w:trPr>
          <w:trHeight w:val="357"/>
        </w:trPr>
        <w:tc>
          <w:tcPr>
            <w:tcW w:w="30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5DFEC" w:themeFill="accent4" w:themeFillTint="33"/>
            <w:vAlign w:val="center"/>
          </w:tcPr>
          <w:p w14:paraId="750F0C54" w14:textId="77777777" w:rsidR="00F72082" w:rsidRPr="00A8532A" w:rsidRDefault="00F72082" w:rsidP="001E7212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>Requested completion date</w:t>
            </w:r>
          </w:p>
        </w:tc>
        <w:tc>
          <w:tcPr>
            <w:tcW w:w="382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D58D738" w14:textId="77777777" w:rsidR="00F72082" w:rsidRPr="00A8532A" w:rsidRDefault="00AA42C1" w:rsidP="001E7212">
            <w:pPr>
              <w:rPr>
                <w:rFonts w:asciiTheme="minorHAnsi" w:hAnsiTheme="minorHAnsi" w:cs="Arial"/>
                <w:b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-950465559"/>
                <w:placeholder>
                  <w:docPart w:val="F9262B78D6F9448989BE376A12EAE511"/>
                </w:placeholder>
                <w:showingPlcHdr/>
                <w:date>
                  <w:dateFormat w:val="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="00F72082" w:rsidRPr="00CE33CB">
                  <w:rPr>
                    <w:rStyle w:val="PlaceholderText"/>
                    <w:rFonts w:asciiTheme="minorHAnsi" w:hAnsiTheme="minorHAnsi" w:cs="Arial"/>
                    <w:color w:val="auto"/>
                    <w:sz w:val="22"/>
                  </w:rPr>
                  <w:t>Click here to enter a date</w:t>
                </w:r>
              </w:sdtContent>
            </w:sdt>
          </w:p>
        </w:tc>
        <w:tc>
          <w:tcPr>
            <w:tcW w:w="320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5DFEC" w:themeFill="accent4" w:themeFillTint="33"/>
            <w:vAlign w:val="center"/>
          </w:tcPr>
          <w:p w14:paraId="34455DFB" w14:textId="77777777" w:rsidR="00F72082" w:rsidRPr="00A8532A" w:rsidRDefault="00AA42C1" w:rsidP="001E7212">
            <w:pPr>
              <w:tabs>
                <w:tab w:val="left" w:pos="2835"/>
              </w:tabs>
              <w:rPr>
                <w:rFonts w:asciiTheme="minorHAnsi" w:hAnsiTheme="minorHAnsi" w:cs="Arial"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-1569646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2082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F72082">
              <w:rPr>
                <w:rFonts w:asciiTheme="minorHAnsi" w:hAnsiTheme="minorHAnsi" w:cs="Arial"/>
                <w:sz w:val="22"/>
              </w:rPr>
              <w:t xml:space="preserve">  </w:t>
            </w:r>
            <w:sdt>
              <w:sdtPr>
                <w:rPr>
                  <w:rFonts w:asciiTheme="minorHAnsi" w:hAnsiTheme="minorHAnsi" w:cs="Arial"/>
                  <w:sz w:val="22"/>
                </w:rPr>
                <w:id w:val="491299732"/>
                <w:placeholder>
                  <w:docPart w:val="1289D7D74C6C442EBD43F35F1CAD9AE6"/>
                </w:placeholder>
                <w:showingPlcHdr/>
                <w:text w:multiLine="1"/>
              </w:sdtPr>
              <w:sdtEndPr/>
              <w:sdtContent>
                <w:r w:rsidR="00F72082" w:rsidRPr="00CE33CB">
                  <w:rPr>
                    <w:rStyle w:val="PlaceholderText"/>
                    <w:rFonts w:asciiTheme="minorHAnsi" w:hAnsiTheme="minorHAnsi" w:cs="Arial"/>
                    <w:color w:val="auto"/>
                    <w:sz w:val="22"/>
                  </w:rPr>
                  <w:t>Click here to enter text</w:t>
                </w:r>
              </w:sdtContent>
            </w:sdt>
          </w:p>
        </w:tc>
      </w:tr>
      <w:tr w:rsidR="00F72082" w:rsidRPr="002F7F76" w14:paraId="5590C387" w14:textId="77777777" w:rsidTr="001E7212">
        <w:trPr>
          <w:trHeight w:val="357"/>
        </w:trPr>
        <w:tc>
          <w:tcPr>
            <w:tcW w:w="30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5DFEC" w:themeFill="accent4" w:themeFillTint="33"/>
            <w:vAlign w:val="center"/>
          </w:tcPr>
          <w:p w14:paraId="19CABEC8" w14:textId="77777777" w:rsidR="00F72082" w:rsidRPr="00A8532A" w:rsidRDefault="00F72082" w:rsidP="001E7212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>No. of previous variations</w:t>
            </w:r>
          </w:p>
        </w:tc>
        <w:sdt>
          <w:sdtPr>
            <w:rPr>
              <w:rFonts w:asciiTheme="minorHAnsi" w:hAnsiTheme="minorHAnsi" w:cs="Arial"/>
              <w:b/>
              <w:sz w:val="22"/>
            </w:rPr>
            <w:id w:val="986985202"/>
            <w:placeholder>
              <w:docPart w:val="F61E6BF964CB42FA8AE0BC07258D8788"/>
            </w:placeholder>
            <w:showingPlcHdr/>
            <w:comboBox>
              <w:listItem w:value="Choose an item."/>
              <w:listItem w:displayText="0" w:value="0"/>
              <w:listItem w:displayText="1" w:value="1"/>
              <w:listItem w:displayText="2" w:value="2"/>
              <w:listItem w:displayText="3 (Max)" w:value="3 (Max)"/>
            </w:comboBox>
          </w:sdtPr>
          <w:sdtEndPr/>
          <w:sdtContent>
            <w:tc>
              <w:tcPr>
                <w:tcW w:w="382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auto"/>
                <w:vAlign w:val="center"/>
              </w:tcPr>
              <w:p w14:paraId="1205BE80" w14:textId="77777777" w:rsidR="00F72082" w:rsidRPr="00A8532A" w:rsidRDefault="00F72082" w:rsidP="001E7212">
                <w:pPr>
                  <w:rPr>
                    <w:rFonts w:asciiTheme="minorHAnsi" w:hAnsiTheme="minorHAnsi" w:cs="Arial"/>
                    <w:b/>
                    <w:sz w:val="22"/>
                  </w:rPr>
                </w:pPr>
                <w:r w:rsidRPr="00CE33CB">
                  <w:rPr>
                    <w:rFonts w:asciiTheme="minorHAnsi" w:hAnsiTheme="minorHAnsi" w:cs="Arial"/>
                    <w:sz w:val="22"/>
                  </w:rPr>
                  <w:t>Select from dropdown</w:t>
                </w:r>
              </w:p>
            </w:tc>
          </w:sdtContent>
        </w:sdt>
        <w:tc>
          <w:tcPr>
            <w:tcW w:w="320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5DFEC" w:themeFill="accent4" w:themeFillTint="33"/>
            <w:vAlign w:val="center"/>
          </w:tcPr>
          <w:p w14:paraId="0169DEB0" w14:textId="77777777" w:rsidR="00F72082" w:rsidRPr="00A8532A" w:rsidRDefault="00AA42C1" w:rsidP="001E7212">
            <w:pPr>
              <w:tabs>
                <w:tab w:val="left" w:pos="2835"/>
              </w:tabs>
              <w:rPr>
                <w:rFonts w:asciiTheme="minorHAnsi" w:hAnsiTheme="minorHAnsi" w:cs="Arial"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-697156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2082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F72082">
              <w:rPr>
                <w:rFonts w:asciiTheme="minorHAnsi" w:hAnsiTheme="minorHAnsi" w:cs="Arial"/>
                <w:sz w:val="22"/>
              </w:rPr>
              <w:t xml:space="preserve">  </w:t>
            </w:r>
            <w:sdt>
              <w:sdtPr>
                <w:rPr>
                  <w:rFonts w:asciiTheme="minorHAnsi" w:hAnsiTheme="minorHAnsi" w:cs="Arial"/>
                  <w:sz w:val="22"/>
                </w:rPr>
                <w:id w:val="-374545326"/>
                <w:placeholder>
                  <w:docPart w:val="D4080F6BA36C4BB4B96FA75C61D1B761"/>
                </w:placeholder>
                <w:showingPlcHdr/>
                <w:text w:multiLine="1"/>
              </w:sdtPr>
              <w:sdtEndPr/>
              <w:sdtContent>
                <w:r w:rsidR="00F72082" w:rsidRPr="00CE33CB">
                  <w:rPr>
                    <w:rStyle w:val="PlaceholderText"/>
                    <w:rFonts w:asciiTheme="minorHAnsi" w:hAnsiTheme="minorHAnsi" w:cs="Arial"/>
                    <w:color w:val="auto"/>
                    <w:sz w:val="22"/>
                  </w:rPr>
                  <w:t>Click here to enter text</w:t>
                </w:r>
              </w:sdtContent>
            </w:sdt>
          </w:p>
        </w:tc>
      </w:tr>
    </w:tbl>
    <w:p w14:paraId="2DA9F7B9" w14:textId="77777777" w:rsidR="00F72082" w:rsidRPr="00912521" w:rsidRDefault="00F72082" w:rsidP="00F72082">
      <w:pPr>
        <w:spacing w:after="0"/>
        <w:rPr>
          <w:rFonts w:asciiTheme="minorHAnsi" w:hAnsiTheme="minorHAnsi" w:cs="Arial"/>
          <w:sz w:val="14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062"/>
        <w:gridCol w:w="1984"/>
        <w:gridCol w:w="2070"/>
      </w:tblGrid>
      <w:tr w:rsidR="00F72082" w:rsidRPr="00CF4867" w14:paraId="1C2FC242" w14:textId="77777777" w:rsidTr="001E7212">
        <w:tc>
          <w:tcPr>
            <w:tcW w:w="10116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180043"/>
            <w:vAlign w:val="center"/>
          </w:tcPr>
          <w:p w14:paraId="6C9145CD" w14:textId="77777777" w:rsidR="00F72082" w:rsidRPr="00CF4867" w:rsidRDefault="00F72082" w:rsidP="001E7212">
            <w:pPr>
              <w:tabs>
                <w:tab w:val="left" w:pos="2835"/>
              </w:tabs>
              <w:rPr>
                <w:rFonts w:asciiTheme="minorHAnsi" w:hAnsiTheme="minorHAnsi" w:cs="Arial"/>
                <w:b/>
                <w:color w:val="FFFFFF" w:themeColor="background1"/>
                <w:sz w:val="24"/>
                <w:szCs w:val="28"/>
              </w:rPr>
            </w:pPr>
            <w:r w:rsidRPr="00CF4867">
              <w:rPr>
                <w:rFonts w:asciiTheme="minorHAnsi" w:hAnsiTheme="minorHAnsi" w:cs="Arial"/>
                <w:b/>
                <w:color w:val="FFFFFF" w:themeColor="background1"/>
                <w:sz w:val="24"/>
                <w:szCs w:val="28"/>
              </w:rPr>
              <w:t>[D]  Project Milestone Details</w:t>
            </w:r>
          </w:p>
        </w:tc>
      </w:tr>
      <w:tr w:rsidR="00F72082" w:rsidRPr="002F7F76" w14:paraId="116F063A" w14:textId="77777777" w:rsidTr="001E7212">
        <w:trPr>
          <w:trHeight w:val="357"/>
        </w:trPr>
        <w:tc>
          <w:tcPr>
            <w:tcW w:w="60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5DFEC" w:themeFill="accent4" w:themeFillTint="33"/>
            <w:vAlign w:val="center"/>
          </w:tcPr>
          <w:p w14:paraId="6F3C3052" w14:textId="77777777" w:rsidR="00F72082" w:rsidRPr="00A8532A" w:rsidRDefault="00F72082" w:rsidP="001E7212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>Deliverable</w:t>
            </w:r>
          </w:p>
        </w:tc>
        <w:tc>
          <w:tcPr>
            <w:tcW w:w="19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5DFEC" w:themeFill="accent4" w:themeFillTint="33"/>
            <w:vAlign w:val="center"/>
          </w:tcPr>
          <w:p w14:paraId="7316AB87" w14:textId="77777777" w:rsidR="00F72082" w:rsidRPr="00A8532A" w:rsidRDefault="00F72082" w:rsidP="00912521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>Current Due Date</w:t>
            </w:r>
          </w:p>
        </w:tc>
        <w:tc>
          <w:tcPr>
            <w:tcW w:w="20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5DFEC" w:themeFill="accent4" w:themeFillTint="33"/>
            <w:vAlign w:val="center"/>
          </w:tcPr>
          <w:p w14:paraId="47BF500E" w14:textId="77777777" w:rsidR="00F72082" w:rsidRPr="005B706A" w:rsidRDefault="00F72082" w:rsidP="00912521">
            <w:pPr>
              <w:tabs>
                <w:tab w:val="left" w:pos="2835"/>
              </w:tabs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5B706A">
              <w:rPr>
                <w:rFonts w:asciiTheme="minorHAnsi" w:hAnsiTheme="minorHAnsi" w:cs="Arial"/>
                <w:b/>
                <w:sz w:val="22"/>
              </w:rPr>
              <w:t>Proposed Due Date</w:t>
            </w:r>
          </w:p>
        </w:tc>
      </w:tr>
      <w:tr w:rsidR="00F72082" w:rsidRPr="002F7F76" w14:paraId="35EAF14B" w14:textId="77777777" w:rsidTr="001E7212">
        <w:trPr>
          <w:trHeight w:val="357"/>
        </w:trPr>
        <w:sdt>
          <w:sdtPr>
            <w:rPr>
              <w:rFonts w:asciiTheme="minorHAnsi" w:hAnsiTheme="minorHAnsi" w:cs="Arial"/>
              <w:sz w:val="22"/>
            </w:rPr>
            <w:id w:val="120667798"/>
            <w:placeholder>
              <w:docPart w:val="490F0226195949E5A92F11747F91C6A4"/>
            </w:placeholder>
            <w:showingPlcHdr/>
            <w:comboBox>
              <w:listItem w:value="Select from dropdown"/>
              <w:listItem w:displayText="Finalise the Activity Schedule" w:value="Finalise the Activity Schedule"/>
              <w:listItem w:displayText="Endorsement of Schematic Plans" w:value="Endorsement of Schematic Plans"/>
              <w:listItem w:displayText="Endorsement of Project Governance Framework" w:value="Endorsement of Project Governance Framework"/>
              <w:listItem w:displayText="Endorsement of Project Brief" w:value="Endorsement of Project Brief"/>
              <w:listItem w:displayText="Confirmation of Funding Sources" w:value="Confirmation of Funding Sources"/>
              <w:listItem w:displayText="Evidence of Construction Signage" w:value="Evidence of Construction Signage"/>
              <w:listItem w:displayText="Complete the Activity undertaking works described in your application and as endorsed" w:value="Complete the Activity undertaking works described in your application and as endorsed"/>
              <w:listItem w:displayText="Outcomes Report" w:value="Outcomes Report"/>
              <w:listItem w:displayText="Other (please specify)" w:value="Other (please specify)"/>
            </w:comboBox>
          </w:sdtPr>
          <w:sdtEndPr/>
          <w:sdtContent>
            <w:tc>
              <w:tcPr>
                <w:tcW w:w="6062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center"/>
              </w:tcPr>
              <w:p w14:paraId="6B4E8A14" w14:textId="77777777" w:rsidR="00F72082" w:rsidRPr="000B6457" w:rsidRDefault="00F72082" w:rsidP="001E7212">
                <w:pPr>
                  <w:tabs>
                    <w:tab w:val="left" w:pos="2835"/>
                  </w:tabs>
                  <w:rPr>
                    <w:rFonts w:asciiTheme="minorHAnsi" w:hAnsiTheme="minorHAnsi" w:cs="Arial"/>
                    <w:sz w:val="22"/>
                  </w:rPr>
                </w:pPr>
                <w:r w:rsidRPr="00CE33CB">
                  <w:rPr>
                    <w:rFonts w:asciiTheme="minorHAnsi" w:hAnsiTheme="minorHAnsi" w:cs="Arial"/>
                    <w:sz w:val="22"/>
                  </w:rPr>
                  <w:t>Select from dropdown</w:t>
                </w:r>
              </w:p>
            </w:tc>
          </w:sdtContent>
        </w:sdt>
        <w:sdt>
          <w:sdtPr>
            <w:rPr>
              <w:rFonts w:asciiTheme="minorHAnsi" w:hAnsiTheme="minorHAnsi" w:cs="Arial"/>
              <w:sz w:val="22"/>
            </w:rPr>
            <w:id w:val="1999297578"/>
            <w:placeholder>
              <w:docPart w:val="A71B03CF70FC46098FC93575E34045E7"/>
            </w:placeholder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984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EBF6F9"/>
                <w:vAlign w:val="center"/>
              </w:tcPr>
              <w:p w14:paraId="3F140525" w14:textId="77777777" w:rsidR="00F72082" w:rsidRPr="005B706A" w:rsidRDefault="00F72082" w:rsidP="001E7212">
                <w:pPr>
                  <w:jc w:val="center"/>
                  <w:rPr>
                    <w:rFonts w:asciiTheme="minorHAnsi" w:hAnsiTheme="minorHAnsi" w:cs="Arial"/>
                    <w:sz w:val="22"/>
                  </w:rPr>
                </w:pPr>
                <w:r w:rsidRPr="005B706A">
                  <w:rPr>
                    <w:rFonts w:asciiTheme="minorHAnsi" w:hAnsiTheme="minorHAnsi" w:cs="Arial"/>
                    <w:sz w:val="22"/>
                  </w:rPr>
                  <w:t>Select date</w:t>
                </w:r>
              </w:p>
            </w:tc>
          </w:sdtContent>
        </w:sdt>
        <w:sdt>
          <w:sdtPr>
            <w:rPr>
              <w:rFonts w:asciiTheme="minorHAnsi" w:hAnsiTheme="minorHAnsi" w:cs="Arial"/>
              <w:sz w:val="22"/>
            </w:rPr>
            <w:id w:val="277456005"/>
            <w:placeholder>
              <w:docPart w:val="391B7D2DFDCA44969040B749B13FE4EC"/>
            </w:placeholder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2070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7E163B39" w14:textId="77777777" w:rsidR="00F72082" w:rsidRPr="005B706A" w:rsidRDefault="00F72082" w:rsidP="001E7212">
                <w:pPr>
                  <w:jc w:val="center"/>
                  <w:rPr>
                    <w:rFonts w:asciiTheme="minorHAnsi" w:hAnsiTheme="minorHAnsi" w:cs="Arial"/>
                    <w:sz w:val="22"/>
                  </w:rPr>
                </w:pPr>
                <w:r w:rsidRPr="005B706A">
                  <w:rPr>
                    <w:rFonts w:asciiTheme="minorHAnsi" w:hAnsiTheme="minorHAnsi" w:cs="Arial"/>
                    <w:sz w:val="22"/>
                  </w:rPr>
                  <w:t>Select date</w:t>
                </w:r>
              </w:p>
            </w:tc>
          </w:sdtContent>
        </w:sdt>
      </w:tr>
      <w:tr w:rsidR="00F72082" w:rsidRPr="002F7F76" w14:paraId="3F16557D" w14:textId="77777777" w:rsidTr="001E7212">
        <w:trPr>
          <w:trHeight w:val="357"/>
        </w:trPr>
        <w:sdt>
          <w:sdtPr>
            <w:rPr>
              <w:rFonts w:asciiTheme="minorHAnsi" w:hAnsiTheme="minorHAnsi" w:cs="Arial"/>
              <w:sz w:val="22"/>
            </w:rPr>
            <w:id w:val="-1790810517"/>
            <w:placeholder>
              <w:docPart w:val="D5FDDD095762481E9E924597EB9C2F2D"/>
            </w:placeholder>
            <w:showingPlcHdr/>
            <w:comboBox>
              <w:listItem w:value="Select from dropdown"/>
              <w:listItem w:displayText="Finalise the Activity Schedule" w:value="Finalise the Activity Schedule"/>
              <w:listItem w:displayText="Endorsement of Schematic Plans" w:value="Endorsement of Schematic Plans"/>
              <w:listItem w:displayText="Endorsement of Project Governance Framework" w:value="Endorsement of Project Governance Framework"/>
              <w:listItem w:displayText="Endorsement of Project Brief" w:value="Endorsement of Project Brief"/>
              <w:listItem w:displayText="Confirmation of Funding Sources" w:value="Confirmation of Funding Sources"/>
              <w:listItem w:displayText="Evidence of Construction Signage" w:value="Evidence of Construction Signage"/>
              <w:listItem w:displayText="Complete the Activity undertaking works described in your application and as endorsed" w:value="Complete the Activity undertaking works described in your application and as endorsed"/>
              <w:listItem w:displayText="Outcomes Report" w:value="Outcomes Report"/>
              <w:listItem w:displayText="Other (please specify)" w:value="Other (please specify)"/>
            </w:comboBox>
          </w:sdtPr>
          <w:sdtEndPr/>
          <w:sdtContent>
            <w:tc>
              <w:tcPr>
                <w:tcW w:w="6062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center"/>
              </w:tcPr>
              <w:p w14:paraId="1137A031" w14:textId="77777777" w:rsidR="00F72082" w:rsidRPr="000B6457" w:rsidRDefault="00F72082" w:rsidP="001E7212">
                <w:pPr>
                  <w:tabs>
                    <w:tab w:val="left" w:pos="2835"/>
                  </w:tabs>
                  <w:rPr>
                    <w:rFonts w:asciiTheme="minorHAnsi" w:hAnsiTheme="minorHAnsi" w:cs="Arial"/>
                    <w:sz w:val="22"/>
                  </w:rPr>
                </w:pPr>
                <w:r w:rsidRPr="00CE33CB">
                  <w:rPr>
                    <w:rFonts w:asciiTheme="minorHAnsi" w:hAnsiTheme="minorHAnsi" w:cs="Arial"/>
                    <w:sz w:val="22"/>
                  </w:rPr>
                  <w:t>Select from dropdown</w:t>
                </w:r>
              </w:p>
            </w:tc>
          </w:sdtContent>
        </w:sdt>
        <w:sdt>
          <w:sdtPr>
            <w:rPr>
              <w:rFonts w:asciiTheme="minorHAnsi" w:hAnsiTheme="minorHAnsi" w:cs="Arial"/>
              <w:sz w:val="22"/>
            </w:rPr>
            <w:id w:val="363256217"/>
            <w:placeholder>
              <w:docPart w:val="4BA3F7FC221141FE9D14F051D0F70F02"/>
            </w:placeholder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984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EBF6F9"/>
                <w:vAlign w:val="center"/>
              </w:tcPr>
              <w:p w14:paraId="1E093864" w14:textId="77777777" w:rsidR="00F72082" w:rsidRPr="005B706A" w:rsidRDefault="00F72082" w:rsidP="001E7212">
                <w:pPr>
                  <w:jc w:val="center"/>
                  <w:rPr>
                    <w:rFonts w:asciiTheme="minorHAnsi" w:hAnsiTheme="minorHAnsi" w:cs="Arial"/>
                    <w:sz w:val="22"/>
                  </w:rPr>
                </w:pPr>
                <w:r w:rsidRPr="005B706A">
                  <w:rPr>
                    <w:rFonts w:asciiTheme="minorHAnsi" w:hAnsiTheme="minorHAnsi" w:cs="Arial"/>
                    <w:sz w:val="22"/>
                  </w:rPr>
                  <w:t>Select date</w:t>
                </w:r>
              </w:p>
            </w:tc>
          </w:sdtContent>
        </w:sdt>
        <w:sdt>
          <w:sdtPr>
            <w:rPr>
              <w:rFonts w:asciiTheme="minorHAnsi" w:hAnsiTheme="minorHAnsi" w:cs="Arial"/>
              <w:sz w:val="22"/>
            </w:rPr>
            <w:id w:val="-2079508463"/>
            <w:placeholder>
              <w:docPart w:val="D1EE6CB1C1EE4EB6A1D470E6D0E0DDB6"/>
            </w:placeholder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2070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62C51DD5" w14:textId="77777777" w:rsidR="00F72082" w:rsidRPr="005B706A" w:rsidRDefault="00F72082" w:rsidP="001E7212">
                <w:pPr>
                  <w:jc w:val="center"/>
                  <w:rPr>
                    <w:rFonts w:asciiTheme="minorHAnsi" w:hAnsiTheme="minorHAnsi" w:cs="Arial"/>
                    <w:sz w:val="22"/>
                  </w:rPr>
                </w:pPr>
                <w:r w:rsidRPr="005B706A">
                  <w:rPr>
                    <w:rFonts w:asciiTheme="minorHAnsi" w:hAnsiTheme="minorHAnsi" w:cs="Arial"/>
                    <w:sz w:val="22"/>
                  </w:rPr>
                  <w:t>Select date</w:t>
                </w:r>
              </w:p>
            </w:tc>
          </w:sdtContent>
        </w:sdt>
      </w:tr>
      <w:tr w:rsidR="00F72082" w:rsidRPr="002F7F76" w14:paraId="40F44D36" w14:textId="77777777" w:rsidTr="001E7212">
        <w:trPr>
          <w:trHeight w:val="357"/>
        </w:trPr>
        <w:sdt>
          <w:sdtPr>
            <w:rPr>
              <w:rFonts w:asciiTheme="minorHAnsi" w:hAnsiTheme="minorHAnsi" w:cs="Arial"/>
              <w:sz w:val="22"/>
            </w:rPr>
            <w:id w:val="2082869913"/>
            <w:placeholder>
              <w:docPart w:val="9EE92EA7A6CE449C9EDF4C80860EF2B1"/>
            </w:placeholder>
            <w:showingPlcHdr/>
            <w:comboBox>
              <w:listItem w:value="Select from dropdown"/>
              <w:listItem w:displayText="Finalise the Activity Schedule" w:value="Finalise the Activity Schedule"/>
              <w:listItem w:displayText="Endorsement of Schematic Plans" w:value="Endorsement of Schematic Plans"/>
              <w:listItem w:displayText="Endorsement of Project Governance Framework" w:value="Endorsement of Project Governance Framework"/>
              <w:listItem w:displayText="Endorsement of Project Brief" w:value="Endorsement of Project Brief"/>
              <w:listItem w:displayText="Confirmation of Funding Sources" w:value="Confirmation of Funding Sources"/>
              <w:listItem w:displayText="Evidence of Construction Signage" w:value="Evidence of Construction Signage"/>
              <w:listItem w:displayText="Complete the Activity undertaking works described in your application and as endorsed" w:value="Complete the Activity undertaking works described in your application and as endorsed"/>
              <w:listItem w:displayText="Outcomes Report" w:value="Outcomes Report"/>
              <w:listItem w:displayText="Other (please specify)" w:value="Other (please specify)"/>
            </w:comboBox>
          </w:sdtPr>
          <w:sdtEndPr/>
          <w:sdtContent>
            <w:tc>
              <w:tcPr>
                <w:tcW w:w="6062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auto"/>
                <w:vAlign w:val="center"/>
              </w:tcPr>
              <w:p w14:paraId="56DA5F78" w14:textId="77777777" w:rsidR="00F72082" w:rsidRPr="000B6457" w:rsidRDefault="00F72082" w:rsidP="001E7212">
                <w:pPr>
                  <w:tabs>
                    <w:tab w:val="left" w:pos="2835"/>
                  </w:tabs>
                  <w:rPr>
                    <w:rFonts w:asciiTheme="minorHAnsi" w:hAnsiTheme="minorHAnsi" w:cs="Arial"/>
                    <w:sz w:val="22"/>
                  </w:rPr>
                </w:pPr>
                <w:r w:rsidRPr="00CE33CB">
                  <w:rPr>
                    <w:rFonts w:asciiTheme="minorHAnsi" w:hAnsiTheme="minorHAnsi" w:cs="Arial"/>
                    <w:sz w:val="22"/>
                  </w:rPr>
                  <w:t>Select from dropdown</w:t>
                </w:r>
              </w:p>
            </w:tc>
          </w:sdtContent>
        </w:sdt>
        <w:sdt>
          <w:sdtPr>
            <w:rPr>
              <w:rFonts w:asciiTheme="minorHAnsi" w:hAnsiTheme="minorHAnsi" w:cs="Arial"/>
              <w:sz w:val="22"/>
            </w:rPr>
            <w:id w:val="247162077"/>
            <w:placeholder>
              <w:docPart w:val="6E1BF99D8EF34ECE849ABABF7791A0D1"/>
            </w:placeholder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984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EBF6F9"/>
                <w:vAlign w:val="center"/>
              </w:tcPr>
              <w:p w14:paraId="128D6E3D" w14:textId="77777777" w:rsidR="00F72082" w:rsidRPr="005B706A" w:rsidRDefault="00F72082" w:rsidP="001E7212">
                <w:pPr>
                  <w:jc w:val="center"/>
                  <w:rPr>
                    <w:rFonts w:asciiTheme="minorHAnsi" w:hAnsiTheme="minorHAnsi" w:cs="Arial"/>
                    <w:sz w:val="22"/>
                  </w:rPr>
                </w:pPr>
                <w:r w:rsidRPr="005B706A">
                  <w:rPr>
                    <w:rFonts w:asciiTheme="minorHAnsi" w:hAnsiTheme="minorHAnsi" w:cs="Arial"/>
                    <w:sz w:val="22"/>
                  </w:rPr>
                  <w:t>Select date</w:t>
                </w:r>
              </w:p>
            </w:tc>
          </w:sdtContent>
        </w:sdt>
        <w:sdt>
          <w:sdtPr>
            <w:rPr>
              <w:rFonts w:asciiTheme="minorHAnsi" w:hAnsiTheme="minorHAnsi" w:cs="Arial"/>
              <w:sz w:val="22"/>
            </w:rPr>
            <w:id w:val="1107615024"/>
            <w:placeholder>
              <w:docPart w:val="B70239AFDABA456E81DFFC1CE281977A"/>
            </w:placeholder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2070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56CAE65C" w14:textId="77777777" w:rsidR="00F72082" w:rsidRPr="005B706A" w:rsidRDefault="00F72082" w:rsidP="001E7212">
                <w:pPr>
                  <w:jc w:val="center"/>
                  <w:rPr>
                    <w:rFonts w:asciiTheme="minorHAnsi" w:hAnsiTheme="minorHAnsi" w:cs="Arial"/>
                    <w:sz w:val="22"/>
                  </w:rPr>
                </w:pPr>
                <w:r w:rsidRPr="005B706A">
                  <w:rPr>
                    <w:rFonts w:asciiTheme="minorHAnsi" w:hAnsiTheme="minorHAnsi" w:cs="Arial"/>
                    <w:sz w:val="22"/>
                  </w:rPr>
                  <w:t>Select date</w:t>
                </w:r>
              </w:p>
            </w:tc>
          </w:sdtContent>
        </w:sdt>
      </w:tr>
      <w:tr w:rsidR="00F72082" w:rsidRPr="002F7F76" w14:paraId="21C207C7" w14:textId="77777777" w:rsidTr="001E7212">
        <w:trPr>
          <w:trHeight w:val="357"/>
        </w:trPr>
        <w:sdt>
          <w:sdtPr>
            <w:rPr>
              <w:rFonts w:asciiTheme="minorHAnsi" w:hAnsiTheme="minorHAnsi" w:cs="Arial"/>
              <w:sz w:val="22"/>
            </w:rPr>
            <w:id w:val="353394525"/>
            <w:placeholder>
              <w:docPart w:val="E2F1ABC1DF5743FFA852D53D021CAA82"/>
            </w:placeholder>
            <w:showingPlcHdr/>
            <w:comboBox>
              <w:listItem w:value="Select from dropdown"/>
              <w:listItem w:displayText="Finalise the Activity Schedule" w:value="Finalise the Activity Schedule"/>
              <w:listItem w:displayText="Endorsement of Schematic Plans" w:value="Endorsement of Schematic Plans"/>
              <w:listItem w:displayText="Endorsement of Project Governance Framework" w:value="Endorsement of Project Governance Framework"/>
              <w:listItem w:displayText="Endorsement of Project Brief" w:value="Endorsement of Project Brief"/>
              <w:listItem w:displayText="Confirmation of Funding Sources" w:value="Confirmation of Funding Sources"/>
              <w:listItem w:displayText="Evidence of Construction Signage" w:value="Evidence of Construction Signage"/>
              <w:listItem w:displayText="Complete the Activity undertaking works described in your application and as endorsed" w:value="Complete the Activity undertaking works described in your application and as endorsed"/>
              <w:listItem w:displayText="Outcomes Report" w:value="Outcomes Report"/>
              <w:listItem w:displayText="Other (please specify)" w:value="Other (please specify)"/>
            </w:comboBox>
          </w:sdtPr>
          <w:sdtEndPr/>
          <w:sdtContent>
            <w:tc>
              <w:tcPr>
                <w:tcW w:w="6062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auto"/>
                <w:vAlign w:val="center"/>
              </w:tcPr>
              <w:p w14:paraId="7742D8C5" w14:textId="77777777" w:rsidR="00F72082" w:rsidRPr="000B6457" w:rsidRDefault="00F72082" w:rsidP="001E7212">
                <w:pPr>
                  <w:tabs>
                    <w:tab w:val="left" w:pos="2835"/>
                  </w:tabs>
                  <w:rPr>
                    <w:rFonts w:asciiTheme="minorHAnsi" w:hAnsiTheme="minorHAnsi" w:cs="Arial"/>
                    <w:sz w:val="22"/>
                  </w:rPr>
                </w:pPr>
                <w:r w:rsidRPr="00CE33CB">
                  <w:rPr>
                    <w:rFonts w:asciiTheme="minorHAnsi" w:hAnsiTheme="minorHAnsi" w:cs="Arial"/>
                    <w:sz w:val="22"/>
                  </w:rPr>
                  <w:t>Select from dropdown</w:t>
                </w:r>
              </w:p>
            </w:tc>
          </w:sdtContent>
        </w:sdt>
        <w:sdt>
          <w:sdtPr>
            <w:rPr>
              <w:rFonts w:asciiTheme="minorHAnsi" w:hAnsiTheme="minorHAnsi" w:cs="Arial"/>
              <w:sz w:val="22"/>
            </w:rPr>
            <w:id w:val="598985967"/>
            <w:placeholder>
              <w:docPart w:val="D1E68BEC81BA4F7DA5DA427A3F688044"/>
            </w:placeholder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984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EBF6F9"/>
                <w:vAlign w:val="center"/>
              </w:tcPr>
              <w:p w14:paraId="5A82FAB2" w14:textId="77777777" w:rsidR="00F72082" w:rsidRPr="005B706A" w:rsidRDefault="00F72082" w:rsidP="001E7212">
                <w:pPr>
                  <w:jc w:val="center"/>
                  <w:rPr>
                    <w:rFonts w:asciiTheme="minorHAnsi" w:hAnsiTheme="minorHAnsi" w:cs="Arial"/>
                    <w:sz w:val="22"/>
                  </w:rPr>
                </w:pPr>
                <w:r w:rsidRPr="005B706A">
                  <w:rPr>
                    <w:rFonts w:asciiTheme="minorHAnsi" w:hAnsiTheme="minorHAnsi" w:cs="Arial"/>
                    <w:sz w:val="22"/>
                  </w:rPr>
                  <w:t>Select date</w:t>
                </w:r>
              </w:p>
            </w:tc>
          </w:sdtContent>
        </w:sdt>
        <w:sdt>
          <w:sdtPr>
            <w:rPr>
              <w:rFonts w:asciiTheme="minorHAnsi" w:hAnsiTheme="minorHAnsi" w:cs="Arial"/>
              <w:sz w:val="22"/>
            </w:rPr>
            <w:id w:val="1981964079"/>
            <w:placeholder>
              <w:docPart w:val="B3DB2EA33B2948CDBEE256B667D771CC"/>
            </w:placeholder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2070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6DD865B0" w14:textId="77777777" w:rsidR="00F72082" w:rsidRPr="005B706A" w:rsidRDefault="00F72082" w:rsidP="001E7212">
                <w:pPr>
                  <w:jc w:val="center"/>
                  <w:rPr>
                    <w:rFonts w:asciiTheme="minorHAnsi" w:hAnsiTheme="minorHAnsi" w:cs="Arial"/>
                    <w:sz w:val="22"/>
                  </w:rPr>
                </w:pPr>
                <w:r w:rsidRPr="005B706A">
                  <w:rPr>
                    <w:rFonts w:asciiTheme="minorHAnsi" w:hAnsiTheme="minorHAnsi" w:cs="Arial"/>
                    <w:sz w:val="22"/>
                  </w:rPr>
                  <w:t>Select date</w:t>
                </w:r>
              </w:p>
            </w:tc>
          </w:sdtContent>
        </w:sdt>
      </w:tr>
      <w:tr w:rsidR="00F72082" w:rsidRPr="002F7F76" w14:paraId="2539405F" w14:textId="77777777" w:rsidTr="001E7212">
        <w:trPr>
          <w:trHeight w:val="357"/>
        </w:trPr>
        <w:tc>
          <w:tcPr>
            <w:tcW w:w="60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BB11411" w14:textId="77777777" w:rsidR="00F72082" w:rsidRPr="000B6457" w:rsidRDefault="00F72082" w:rsidP="001E7212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 w:rsidRPr="000B6457">
              <w:rPr>
                <w:rFonts w:asciiTheme="minorHAnsi" w:hAnsiTheme="minorHAnsi" w:cs="Arial"/>
                <w:b/>
                <w:sz w:val="22"/>
              </w:rPr>
              <w:t>If other:</w:t>
            </w:r>
            <w:r>
              <w:rPr>
                <w:rFonts w:asciiTheme="minorHAnsi" w:hAnsiTheme="minorHAnsi" w:cs="Arial"/>
                <w:b/>
                <w:sz w:val="22"/>
              </w:rPr>
              <w:t xml:space="preserve"> </w:t>
            </w:r>
            <w:sdt>
              <w:sdtPr>
                <w:rPr>
                  <w:rFonts w:asciiTheme="minorHAnsi" w:hAnsiTheme="minorHAnsi" w:cs="Arial"/>
                  <w:sz w:val="22"/>
                </w:rPr>
                <w:id w:val="-1292591954"/>
                <w:placeholder>
                  <w:docPart w:val="8882F0BFA6804491A11A9AC36E0031E0"/>
                </w:placeholder>
                <w:showingPlcHdr/>
                <w:text w:multiLine="1"/>
              </w:sdtPr>
              <w:sdtEndPr/>
              <w:sdtContent>
                <w:r w:rsidRPr="00CE33CB">
                  <w:rPr>
                    <w:rStyle w:val="PlaceholderText"/>
                    <w:rFonts w:asciiTheme="minorHAnsi" w:hAnsiTheme="minorHAnsi" w:cs="Arial"/>
                    <w:color w:val="auto"/>
                    <w:sz w:val="22"/>
                  </w:rPr>
                  <w:t>Click here to enter text</w:t>
                </w:r>
              </w:sdtContent>
            </w:sdt>
          </w:p>
        </w:tc>
        <w:sdt>
          <w:sdtPr>
            <w:rPr>
              <w:rFonts w:asciiTheme="minorHAnsi" w:hAnsiTheme="minorHAnsi" w:cs="Arial"/>
              <w:sz w:val="22"/>
            </w:rPr>
            <w:id w:val="-348179587"/>
            <w:placeholder>
              <w:docPart w:val="EDB408CDB51F40B1B5D0BFAAF9581065"/>
            </w:placeholder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984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EBF6F9"/>
                <w:vAlign w:val="center"/>
              </w:tcPr>
              <w:p w14:paraId="435BA18C" w14:textId="77777777" w:rsidR="00F72082" w:rsidRPr="005B706A" w:rsidRDefault="00F72082" w:rsidP="001E7212">
                <w:pPr>
                  <w:jc w:val="center"/>
                  <w:rPr>
                    <w:rFonts w:asciiTheme="minorHAnsi" w:hAnsiTheme="minorHAnsi" w:cs="Arial"/>
                    <w:sz w:val="22"/>
                  </w:rPr>
                </w:pPr>
                <w:r w:rsidRPr="005B706A">
                  <w:rPr>
                    <w:rFonts w:asciiTheme="minorHAnsi" w:hAnsiTheme="minorHAnsi" w:cs="Arial"/>
                    <w:sz w:val="22"/>
                  </w:rPr>
                  <w:t>Select date</w:t>
                </w:r>
              </w:p>
            </w:tc>
          </w:sdtContent>
        </w:sdt>
        <w:sdt>
          <w:sdtPr>
            <w:rPr>
              <w:rFonts w:asciiTheme="minorHAnsi" w:hAnsiTheme="minorHAnsi" w:cs="Arial"/>
              <w:sz w:val="22"/>
            </w:rPr>
            <w:id w:val="-2133162156"/>
            <w:placeholder>
              <w:docPart w:val="7547F55E56BC4850AB8F70B9521D7436"/>
            </w:placeholder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2070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2D515BBE" w14:textId="77777777" w:rsidR="00F72082" w:rsidRPr="005B706A" w:rsidRDefault="00F72082" w:rsidP="001E7212">
                <w:pPr>
                  <w:jc w:val="center"/>
                  <w:rPr>
                    <w:rFonts w:asciiTheme="minorHAnsi" w:hAnsiTheme="minorHAnsi" w:cs="Arial"/>
                    <w:sz w:val="22"/>
                  </w:rPr>
                </w:pPr>
                <w:r w:rsidRPr="005B706A">
                  <w:rPr>
                    <w:rFonts w:asciiTheme="minorHAnsi" w:hAnsiTheme="minorHAnsi" w:cs="Arial"/>
                    <w:sz w:val="22"/>
                  </w:rPr>
                  <w:t>Select date</w:t>
                </w:r>
              </w:p>
            </w:tc>
          </w:sdtContent>
        </w:sdt>
      </w:tr>
    </w:tbl>
    <w:p w14:paraId="206746C5" w14:textId="77777777" w:rsidR="00F72082" w:rsidRPr="00912521" w:rsidRDefault="00F72082" w:rsidP="00F72082">
      <w:pPr>
        <w:spacing w:after="0"/>
        <w:rPr>
          <w:rFonts w:asciiTheme="minorHAnsi" w:hAnsiTheme="minorHAnsi" w:cs="Arial"/>
          <w:sz w:val="14"/>
          <w:szCs w:val="16"/>
        </w:rPr>
      </w:pPr>
    </w:p>
    <w:tbl>
      <w:tblPr>
        <w:tblStyle w:val="TableGrid"/>
        <w:tblW w:w="1011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0116"/>
      </w:tblGrid>
      <w:tr w:rsidR="00F72082" w:rsidRPr="00CF4867" w14:paraId="27A7C248" w14:textId="77777777" w:rsidTr="001E7212">
        <w:tc>
          <w:tcPr>
            <w:tcW w:w="10115" w:type="dxa"/>
            <w:shd w:val="clear" w:color="auto" w:fill="180043"/>
            <w:vAlign w:val="center"/>
          </w:tcPr>
          <w:p w14:paraId="3512A745" w14:textId="77777777" w:rsidR="00F72082" w:rsidRPr="00CF4867" w:rsidRDefault="00F72082" w:rsidP="001E7212">
            <w:pPr>
              <w:tabs>
                <w:tab w:val="left" w:pos="2835"/>
              </w:tabs>
              <w:rPr>
                <w:rFonts w:asciiTheme="minorHAnsi" w:hAnsiTheme="minorHAnsi" w:cs="Arial"/>
                <w:b/>
                <w:color w:val="FFFFFF" w:themeColor="background1"/>
                <w:sz w:val="24"/>
                <w:szCs w:val="28"/>
              </w:rPr>
            </w:pPr>
            <w:r w:rsidRPr="00CF4867">
              <w:rPr>
                <w:rFonts w:asciiTheme="minorHAnsi" w:hAnsiTheme="minorHAnsi" w:cs="Arial"/>
                <w:b/>
                <w:color w:val="FFFFFF" w:themeColor="background1"/>
                <w:sz w:val="24"/>
                <w:szCs w:val="28"/>
              </w:rPr>
              <w:t>[E]  Variation Details</w:t>
            </w:r>
          </w:p>
        </w:tc>
      </w:tr>
      <w:tr w:rsidR="00F72082" w:rsidRPr="002F7F76" w14:paraId="7886A1C8" w14:textId="77777777" w:rsidTr="001E7212">
        <w:tc>
          <w:tcPr>
            <w:tcW w:w="10115" w:type="dxa"/>
          </w:tcPr>
          <w:p w14:paraId="69D5112E" w14:textId="77777777" w:rsidR="00F72082" w:rsidRDefault="00F72082" w:rsidP="001E7212">
            <w:pPr>
              <w:tabs>
                <w:tab w:val="left" w:pos="2835"/>
              </w:tabs>
              <w:spacing w:beforeLines="20" w:before="48" w:after="20"/>
              <w:rPr>
                <w:rFonts w:asciiTheme="minorHAnsi" w:hAnsiTheme="minorHAnsi" w:cs="Arial"/>
                <w:b/>
                <w:sz w:val="22"/>
                <w:u w:val="single"/>
              </w:rPr>
            </w:pPr>
            <w:r w:rsidRPr="00DE01B0">
              <w:rPr>
                <w:rFonts w:asciiTheme="minorHAnsi" w:hAnsiTheme="minorHAnsi" w:cs="Arial"/>
                <w:b/>
                <w:sz w:val="22"/>
                <w:u w:val="single"/>
              </w:rPr>
              <w:t>Why has the project been delayed? Please explain the reason</w:t>
            </w:r>
            <w:r>
              <w:rPr>
                <w:rFonts w:asciiTheme="minorHAnsi" w:hAnsiTheme="minorHAnsi" w:cs="Arial"/>
                <w:b/>
                <w:sz w:val="22"/>
                <w:u w:val="single"/>
              </w:rPr>
              <w:t>/s</w:t>
            </w:r>
            <w:r w:rsidRPr="00DE01B0">
              <w:rPr>
                <w:rFonts w:asciiTheme="minorHAnsi" w:hAnsiTheme="minorHAnsi" w:cs="Arial"/>
                <w:b/>
                <w:sz w:val="22"/>
                <w:u w:val="single"/>
              </w:rPr>
              <w:t xml:space="preserve"> for this request:</w:t>
            </w:r>
          </w:p>
          <w:p w14:paraId="2E01076D" w14:textId="77777777" w:rsidR="00F72082" w:rsidRPr="00A8532A" w:rsidRDefault="00AA42C1" w:rsidP="001E7212">
            <w:pPr>
              <w:tabs>
                <w:tab w:val="left" w:pos="2835"/>
              </w:tabs>
              <w:spacing w:beforeLines="20" w:before="48" w:after="20"/>
              <w:rPr>
                <w:rFonts w:asciiTheme="minorHAnsi" w:hAnsiTheme="minorHAnsi" w:cs="Arial"/>
                <w:b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6099722"/>
                <w:placeholder>
                  <w:docPart w:val="3CA9F3D5FFEA49D8989D907552412008"/>
                </w:placeholder>
                <w:showingPlcHdr/>
                <w:text w:multiLine="1"/>
              </w:sdtPr>
              <w:sdtEndPr/>
              <w:sdtContent>
                <w:r w:rsidR="00F72082" w:rsidRPr="00CE33CB">
                  <w:rPr>
                    <w:rStyle w:val="PlaceholderText"/>
                    <w:rFonts w:asciiTheme="minorHAnsi" w:hAnsiTheme="minorHAnsi" w:cs="Arial"/>
                    <w:color w:val="auto"/>
                    <w:sz w:val="22"/>
                  </w:rPr>
                  <w:t>Click here to enter text</w:t>
                </w:r>
              </w:sdtContent>
            </w:sdt>
          </w:p>
        </w:tc>
      </w:tr>
      <w:tr w:rsidR="00F72082" w:rsidRPr="002F7F76" w14:paraId="1FB62CF3" w14:textId="77777777" w:rsidTr="001E7212">
        <w:tc>
          <w:tcPr>
            <w:tcW w:w="10115" w:type="dxa"/>
            <w:shd w:val="clear" w:color="auto" w:fill="auto"/>
          </w:tcPr>
          <w:p w14:paraId="5FF976E8" w14:textId="77777777" w:rsidR="00F72082" w:rsidRPr="00DE01B0" w:rsidRDefault="00F72082" w:rsidP="001E7212">
            <w:pPr>
              <w:tabs>
                <w:tab w:val="left" w:pos="2835"/>
              </w:tabs>
              <w:spacing w:beforeLines="20" w:before="48" w:after="20"/>
              <w:rPr>
                <w:rFonts w:asciiTheme="minorHAnsi" w:hAnsiTheme="minorHAnsi" w:cs="Arial"/>
                <w:b/>
                <w:sz w:val="22"/>
                <w:u w:val="single"/>
              </w:rPr>
            </w:pPr>
            <w:r w:rsidRPr="00DE01B0">
              <w:rPr>
                <w:rFonts w:asciiTheme="minorHAnsi" w:hAnsiTheme="minorHAnsi" w:cs="Arial"/>
                <w:b/>
                <w:sz w:val="22"/>
                <w:u w:val="single"/>
              </w:rPr>
              <w:t xml:space="preserve">What actions have </w:t>
            </w:r>
            <w:r>
              <w:rPr>
                <w:rFonts w:asciiTheme="minorHAnsi" w:hAnsiTheme="minorHAnsi" w:cs="Arial"/>
                <w:b/>
                <w:sz w:val="22"/>
                <w:u w:val="single"/>
              </w:rPr>
              <w:t xml:space="preserve">already </w:t>
            </w:r>
            <w:r w:rsidRPr="00DE01B0">
              <w:rPr>
                <w:rFonts w:asciiTheme="minorHAnsi" w:hAnsiTheme="minorHAnsi" w:cs="Arial"/>
                <w:b/>
                <w:sz w:val="22"/>
                <w:u w:val="single"/>
              </w:rPr>
              <w:t xml:space="preserve">been </w:t>
            </w:r>
            <w:r>
              <w:rPr>
                <w:rFonts w:asciiTheme="minorHAnsi" w:hAnsiTheme="minorHAnsi" w:cs="Arial"/>
                <w:b/>
                <w:sz w:val="22"/>
                <w:u w:val="single"/>
              </w:rPr>
              <w:t xml:space="preserve">taken </w:t>
            </w:r>
            <w:r w:rsidRPr="00DE01B0">
              <w:rPr>
                <w:rFonts w:asciiTheme="minorHAnsi" w:hAnsiTheme="minorHAnsi" w:cs="Arial"/>
                <w:b/>
                <w:sz w:val="22"/>
                <w:u w:val="single"/>
              </w:rPr>
              <w:t xml:space="preserve">to </w:t>
            </w:r>
            <w:r>
              <w:rPr>
                <w:rFonts w:asciiTheme="minorHAnsi" w:hAnsiTheme="minorHAnsi" w:cs="Arial"/>
                <w:b/>
                <w:sz w:val="22"/>
                <w:u w:val="single"/>
              </w:rPr>
              <w:t xml:space="preserve">deliver according to </w:t>
            </w:r>
            <w:r w:rsidRPr="00DE01B0">
              <w:rPr>
                <w:rFonts w:asciiTheme="minorHAnsi" w:hAnsiTheme="minorHAnsi" w:cs="Arial"/>
                <w:b/>
                <w:sz w:val="22"/>
                <w:u w:val="single"/>
              </w:rPr>
              <w:t>the original Activity Scheduled timeline/s?</w:t>
            </w:r>
          </w:p>
          <w:p w14:paraId="005388DD" w14:textId="77777777" w:rsidR="00F72082" w:rsidRPr="00A8532A" w:rsidRDefault="00AA42C1" w:rsidP="001E7212">
            <w:pPr>
              <w:tabs>
                <w:tab w:val="left" w:pos="2835"/>
              </w:tabs>
              <w:spacing w:beforeLines="20" w:before="48" w:after="20"/>
              <w:rPr>
                <w:rFonts w:asciiTheme="minorHAnsi" w:hAnsiTheme="minorHAnsi" w:cs="Arial"/>
                <w:b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-106732574"/>
                <w:placeholder>
                  <w:docPart w:val="5709D370325B461599B164F58CF613CC"/>
                </w:placeholder>
                <w:showingPlcHdr/>
                <w:text w:multiLine="1"/>
              </w:sdtPr>
              <w:sdtEndPr/>
              <w:sdtContent>
                <w:r w:rsidR="00F72082" w:rsidRPr="00CE33CB">
                  <w:rPr>
                    <w:rStyle w:val="PlaceholderText"/>
                    <w:rFonts w:asciiTheme="minorHAnsi" w:hAnsiTheme="minorHAnsi" w:cs="Arial"/>
                    <w:color w:val="auto"/>
                    <w:sz w:val="22"/>
                    <w:szCs w:val="20"/>
                  </w:rPr>
                  <w:t>Click here to enter text</w:t>
                </w:r>
              </w:sdtContent>
            </w:sdt>
          </w:p>
        </w:tc>
      </w:tr>
      <w:tr w:rsidR="00F72082" w:rsidRPr="002F7F76" w14:paraId="5FC408E7" w14:textId="77777777" w:rsidTr="001E7212">
        <w:tc>
          <w:tcPr>
            <w:tcW w:w="10115" w:type="dxa"/>
          </w:tcPr>
          <w:p w14:paraId="2AE735A1" w14:textId="77777777" w:rsidR="00F72082" w:rsidRDefault="00F72082" w:rsidP="001E7212">
            <w:pPr>
              <w:tabs>
                <w:tab w:val="left" w:pos="2835"/>
              </w:tabs>
              <w:spacing w:beforeLines="20" w:before="48" w:after="20"/>
              <w:rPr>
                <w:rFonts w:asciiTheme="minorHAnsi" w:hAnsiTheme="minorHAnsi" w:cs="Arial"/>
                <w:b/>
                <w:sz w:val="22"/>
                <w:u w:val="single"/>
              </w:rPr>
            </w:pPr>
            <w:r w:rsidRPr="00DE01B0">
              <w:rPr>
                <w:rFonts w:asciiTheme="minorHAnsi" w:hAnsiTheme="minorHAnsi" w:cs="Arial"/>
                <w:b/>
                <w:sz w:val="22"/>
                <w:u w:val="single"/>
              </w:rPr>
              <w:t xml:space="preserve">What actions are being </w:t>
            </w:r>
            <w:r>
              <w:rPr>
                <w:rFonts w:asciiTheme="minorHAnsi" w:hAnsiTheme="minorHAnsi" w:cs="Arial"/>
                <w:b/>
                <w:sz w:val="22"/>
                <w:u w:val="single"/>
              </w:rPr>
              <w:t>taken</w:t>
            </w:r>
            <w:r w:rsidRPr="00DE01B0">
              <w:rPr>
                <w:rFonts w:asciiTheme="minorHAnsi" w:hAnsiTheme="minorHAnsi" w:cs="Arial"/>
                <w:b/>
                <w:sz w:val="22"/>
                <w:u w:val="single"/>
              </w:rPr>
              <w:t xml:space="preserve"> to ensure the project will be delivered within the </w:t>
            </w:r>
            <w:r>
              <w:rPr>
                <w:rFonts w:asciiTheme="minorHAnsi" w:hAnsiTheme="minorHAnsi" w:cs="Arial"/>
                <w:b/>
                <w:sz w:val="22"/>
                <w:u w:val="single"/>
              </w:rPr>
              <w:t>proposed</w:t>
            </w:r>
            <w:r w:rsidRPr="00DE01B0">
              <w:rPr>
                <w:rFonts w:asciiTheme="minorHAnsi" w:hAnsiTheme="minorHAnsi" w:cs="Arial"/>
                <w:b/>
                <w:sz w:val="22"/>
                <w:u w:val="single"/>
              </w:rPr>
              <w:t xml:space="preserve"> timeline/s?</w:t>
            </w:r>
          </w:p>
          <w:p w14:paraId="03013111" w14:textId="77777777" w:rsidR="00F72082" w:rsidRPr="00A8532A" w:rsidRDefault="00AA42C1" w:rsidP="001E7212">
            <w:pPr>
              <w:tabs>
                <w:tab w:val="left" w:pos="2835"/>
              </w:tabs>
              <w:spacing w:beforeLines="20" w:before="48" w:after="20"/>
              <w:rPr>
                <w:rFonts w:asciiTheme="minorHAnsi" w:hAnsiTheme="minorHAnsi" w:cs="Arial"/>
                <w:b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218023492"/>
                <w:placeholder>
                  <w:docPart w:val="726795EF9D4D4CDEACDDA2338A87A99F"/>
                </w:placeholder>
                <w:showingPlcHdr/>
                <w:text w:multiLine="1"/>
              </w:sdtPr>
              <w:sdtEndPr/>
              <w:sdtContent>
                <w:r w:rsidR="00F72082" w:rsidRPr="00CE33CB">
                  <w:rPr>
                    <w:rStyle w:val="PlaceholderText"/>
                    <w:rFonts w:asciiTheme="minorHAnsi" w:hAnsiTheme="minorHAnsi" w:cs="Arial"/>
                    <w:color w:val="auto"/>
                    <w:sz w:val="22"/>
                    <w:szCs w:val="20"/>
                  </w:rPr>
                  <w:t>Click here to enter text</w:t>
                </w:r>
              </w:sdtContent>
            </w:sdt>
          </w:p>
        </w:tc>
      </w:tr>
      <w:tr w:rsidR="00F72082" w:rsidRPr="002F7F76" w14:paraId="7F13C12B" w14:textId="77777777" w:rsidTr="001E7212">
        <w:tc>
          <w:tcPr>
            <w:tcW w:w="10115" w:type="dxa"/>
          </w:tcPr>
          <w:p w14:paraId="7E967ACE" w14:textId="77777777" w:rsidR="00F72082" w:rsidRDefault="00F72082" w:rsidP="001E7212">
            <w:pPr>
              <w:tabs>
                <w:tab w:val="left" w:pos="2835"/>
              </w:tabs>
              <w:spacing w:beforeLines="20" w:before="48" w:after="20"/>
              <w:rPr>
                <w:rFonts w:asciiTheme="minorHAnsi" w:hAnsiTheme="minorHAnsi" w:cs="Arial"/>
                <w:b/>
                <w:sz w:val="22"/>
                <w:u w:val="single"/>
              </w:rPr>
            </w:pPr>
            <w:r>
              <w:rPr>
                <w:rFonts w:asciiTheme="minorHAnsi" w:hAnsiTheme="minorHAnsi" w:cs="Arial"/>
                <w:b/>
                <w:sz w:val="22"/>
                <w:u w:val="single"/>
              </w:rPr>
              <w:t>What is the impact of the delay and how is the impact being managed?</w:t>
            </w:r>
          </w:p>
          <w:p w14:paraId="6DF22F76" w14:textId="77777777" w:rsidR="00F72082" w:rsidRPr="00A8532A" w:rsidRDefault="00AA42C1" w:rsidP="001E7212">
            <w:pPr>
              <w:tabs>
                <w:tab w:val="left" w:pos="2835"/>
              </w:tabs>
              <w:spacing w:beforeLines="20" w:before="48" w:after="20"/>
              <w:rPr>
                <w:rFonts w:asciiTheme="minorHAnsi" w:hAnsiTheme="minorHAnsi" w:cs="Arial"/>
                <w:b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1758712052"/>
                <w:placeholder>
                  <w:docPart w:val="C7F43BEF57BC4919B6CA7CD47154984E"/>
                </w:placeholder>
                <w:showingPlcHdr/>
                <w:text w:multiLine="1"/>
              </w:sdtPr>
              <w:sdtEndPr/>
              <w:sdtContent>
                <w:r w:rsidR="00F72082" w:rsidRPr="00CE33CB">
                  <w:rPr>
                    <w:rStyle w:val="PlaceholderText"/>
                    <w:rFonts w:asciiTheme="minorHAnsi" w:hAnsiTheme="minorHAnsi" w:cs="Arial"/>
                    <w:color w:val="auto"/>
                    <w:sz w:val="22"/>
                    <w:szCs w:val="20"/>
                  </w:rPr>
                  <w:t>Click here to enter text</w:t>
                </w:r>
              </w:sdtContent>
            </w:sdt>
          </w:p>
        </w:tc>
      </w:tr>
      <w:tr w:rsidR="00F72082" w:rsidRPr="002F7F76" w14:paraId="54B99D47" w14:textId="77777777" w:rsidTr="001E7212">
        <w:tc>
          <w:tcPr>
            <w:tcW w:w="10115" w:type="dxa"/>
          </w:tcPr>
          <w:p w14:paraId="33E67FD7" w14:textId="77777777" w:rsidR="00F72082" w:rsidRDefault="00F72082" w:rsidP="001E7212">
            <w:pPr>
              <w:tabs>
                <w:tab w:val="left" w:pos="2835"/>
              </w:tabs>
              <w:spacing w:beforeLines="20" w:before="48" w:after="20"/>
              <w:rPr>
                <w:rFonts w:asciiTheme="minorHAnsi" w:hAnsiTheme="minorHAnsi" w:cs="Arial"/>
                <w:b/>
                <w:sz w:val="22"/>
                <w:u w:val="single"/>
              </w:rPr>
            </w:pPr>
            <w:r>
              <w:rPr>
                <w:rFonts w:asciiTheme="minorHAnsi" w:hAnsiTheme="minorHAnsi" w:cs="Arial"/>
                <w:b/>
                <w:sz w:val="22"/>
                <w:u w:val="single"/>
              </w:rPr>
              <w:t>Are the project beneficiaries aware of the delay and how has this been communicated?</w:t>
            </w:r>
          </w:p>
          <w:p w14:paraId="2CC32044" w14:textId="77777777" w:rsidR="00F72082" w:rsidRPr="00A8532A" w:rsidRDefault="00AA42C1" w:rsidP="001E7212">
            <w:pPr>
              <w:tabs>
                <w:tab w:val="left" w:pos="2835"/>
              </w:tabs>
              <w:spacing w:beforeLines="20" w:before="48" w:after="20"/>
              <w:rPr>
                <w:rFonts w:asciiTheme="minorHAnsi" w:hAnsiTheme="minorHAnsi" w:cs="Arial"/>
                <w:b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1959214615"/>
                <w:placeholder>
                  <w:docPart w:val="462A3E89821D47D290439B9F2115FF57"/>
                </w:placeholder>
                <w:showingPlcHdr/>
                <w:text w:multiLine="1"/>
              </w:sdtPr>
              <w:sdtEndPr/>
              <w:sdtContent>
                <w:r w:rsidR="00F72082" w:rsidRPr="00CE33CB">
                  <w:rPr>
                    <w:rStyle w:val="PlaceholderText"/>
                    <w:rFonts w:asciiTheme="minorHAnsi" w:hAnsiTheme="minorHAnsi" w:cs="Arial"/>
                    <w:color w:val="auto"/>
                    <w:sz w:val="22"/>
                    <w:szCs w:val="20"/>
                  </w:rPr>
                  <w:t>Click here to enter text</w:t>
                </w:r>
              </w:sdtContent>
            </w:sdt>
          </w:p>
        </w:tc>
      </w:tr>
      <w:tr w:rsidR="00F72082" w:rsidRPr="00CF4867" w14:paraId="2489DC5D" w14:textId="77777777" w:rsidTr="001E72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116" w:type="dxa"/>
            <w:tcBorders>
              <w:top w:val="nil"/>
              <w:left w:val="nil"/>
              <w:bottom w:val="nil"/>
              <w:right w:val="nil"/>
            </w:tcBorders>
            <w:shd w:val="clear" w:color="auto" w:fill="180043"/>
            <w:vAlign w:val="center"/>
          </w:tcPr>
          <w:p w14:paraId="6FD39F0E" w14:textId="77777777" w:rsidR="00F72082" w:rsidRPr="00CF4867" w:rsidRDefault="00F72082" w:rsidP="001E7212">
            <w:pPr>
              <w:tabs>
                <w:tab w:val="left" w:pos="2835"/>
              </w:tabs>
              <w:rPr>
                <w:rFonts w:asciiTheme="minorHAnsi" w:hAnsiTheme="minorHAnsi" w:cs="Arial"/>
                <w:b/>
                <w:color w:val="FFFFFF" w:themeColor="background1"/>
                <w:sz w:val="24"/>
              </w:rPr>
            </w:pPr>
            <w:r w:rsidRPr="00CF4867">
              <w:rPr>
                <w:rFonts w:asciiTheme="minorHAnsi" w:hAnsiTheme="minorHAnsi" w:cs="Arial"/>
                <w:b/>
                <w:color w:val="FFFFFF" w:themeColor="background1"/>
                <w:sz w:val="24"/>
              </w:rPr>
              <w:lastRenderedPageBreak/>
              <w:t>[F]  Supporting Documents</w:t>
            </w:r>
          </w:p>
        </w:tc>
      </w:tr>
    </w:tbl>
    <w:p w14:paraId="57D7B46D" w14:textId="77777777" w:rsidR="00F72082" w:rsidRDefault="00F72082" w:rsidP="00F72082">
      <w:pPr>
        <w:tabs>
          <w:tab w:val="left" w:pos="2835"/>
        </w:tabs>
        <w:spacing w:before="180" w:after="180"/>
        <w:rPr>
          <w:rFonts w:asciiTheme="minorHAnsi" w:hAnsiTheme="minorHAnsi" w:cs="Arial"/>
          <w:sz w:val="22"/>
        </w:rPr>
      </w:pPr>
      <w:r>
        <w:rPr>
          <w:rFonts w:asciiTheme="minorHAnsi" w:hAnsiTheme="minorHAnsi" w:cs="Arial"/>
          <w:sz w:val="22"/>
        </w:rPr>
        <w:t>Please ensure the following are attached to your variation request:</w:t>
      </w:r>
    </w:p>
    <w:p w14:paraId="09318EDF" w14:textId="77777777" w:rsidR="00F72082" w:rsidRDefault="00AA42C1" w:rsidP="00F72082">
      <w:pPr>
        <w:tabs>
          <w:tab w:val="left" w:pos="2835"/>
        </w:tabs>
        <w:spacing w:before="240" w:after="240"/>
        <w:rPr>
          <w:rFonts w:asciiTheme="minorHAnsi" w:hAnsiTheme="minorHAnsi" w:cs="Arial"/>
          <w:sz w:val="22"/>
        </w:rPr>
      </w:pPr>
      <w:sdt>
        <w:sdtPr>
          <w:rPr>
            <w:rFonts w:asciiTheme="minorHAnsi" w:hAnsiTheme="minorHAnsi" w:cs="Arial"/>
            <w:sz w:val="22"/>
          </w:rPr>
          <w:id w:val="-157234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2082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 w:rsidR="00F72082">
        <w:rPr>
          <w:rFonts w:asciiTheme="minorHAnsi" w:hAnsiTheme="minorHAnsi" w:cs="Arial"/>
          <w:sz w:val="22"/>
        </w:rPr>
        <w:t xml:space="preserve">  Updated Project Management Framework </w:t>
      </w:r>
      <w:r w:rsidR="00F72082" w:rsidRPr="002949EE">
        <w:rPr>
          <w:rFonts w:asciiTheme="minorHAnsi" w:hAnsiTheme="minorHAnsi" w:cs="Arial"/>
          <w:b/>
          <w:i/>
          <w:sz w:val="18"/>
        </w:rPr>
        <w:t>(mandatory)</w:t>
      </w:r>
    </w:p>
    <w:p w14:paraId="4D42A93F" w14:textId="77777777" w:rsidR="00F72082" w:rsidRDefault="00AA42C1" w:rsidP="00F72082">
      <w:pPr>
        <w:tabs>
          <w:tab w:val="left" w:pos="2835"/>
        </w:tabs>
        <w:spacing w:before="240" w:after="240"/>
        <w:rPr>
          <w:rFonts w:asciiTheme="minorHAnsi" w:hAnsiTheme="minorHAnsi" w:cs="Arial"/>
          <w:sz w:val="22"/>
        </w:rPr>
      </w:pPr>
      <w:sdt>
        <w:sdtPr>
          <w:rPr>
            <w:rFonts w:asciiTheme="minorHAnsi" w:hAnsiTheme="minorHAnsi" w:cs="Arial"/>
            <w:sz w:val="22"/>
          </w:rPr>
          <w:id w:val="2074383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2082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 w:rsidR="00F72082">
        <w:rPr>
          <w:rFonts w:asciiTheme="minorHAnsi" w:hAnsiTheme="minorHAnsi" w:cs="Arial"/>
          <w:sz w:val="22"/>
        </w:rPr>
        <w:t xml:space="preserve">  Updated Project Governance Framework </w:t>
      </w:r>
      <w:r w:rsidR="00F72082" w:rsidRPr="002949EE">
        <w:rPr>
          <w:rFonts w:asciiTheme="minorHAnsi" w:hAnsiTheme="minorHAnsi" w:cs="Arial"/>
          <w:i/>
          <w:sz w:val="18"/>
        </w:rPr>
        <w:t>(if applicable)</w:t>
      </w:r>
    </w:p>
    <w:p w14:paraId="1163C47C" w14:textId="77777777" w:rsidR="00F72082" w:rsidRDefault="00AA42C1" w:rsidP="00F72082">
      <w:pPr>
        <w:tabs>
          <w:tab w:val="left" w:pos="2835"/>
        </w:tabs>
        <w:spacing w:before="240" w:after="240"/>
        <w:rPr>
          <w:rFonts w:asciiTheme="minorHAnsi" w:hAnsiTheme="minorHAnsi" w:cs="Arial"/>
          <w:sz w:val="22"/>
        </w:rPr>
      </w:pPr>
      <w:sdt>
        <w:sdtPr>
          <w:rPr>
            <w:rFonts w:asciiTheme="minorHAnsi" w:hAnsiTheme="minorHAnsi" w:cs="Arial"/>
            <w:sz w:val="22"/>
          </w:rPr>
          <w:id w:val="-1840923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2082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 w:rsidR="00F72082">
        <w:rPr>
          <w:rFonts w:asciiTheme="minorHAnsi" w:hAnsiTheme="minorHAnsi" w:cs="Arial"/>
          <w:sz w:val="22"/>
        </w:rPr>
        <w:t xml:space="preserve">  Updated Costings/QS </w:t>
      </w:r>
      <w:r w:rsidR="00F72082" w:rsidRPr="002949EE">
        <w:rPr>
          <w:rFonts w:asciiTheme="minorHAnsi" w:hAnsiTheme="minorHAnsi" w:cs="Arial"/>
          <w:i/>
          <w:sz w:val="18"/>
        </w:rPr>
        <w:t>(if applicable)</w:t>
      </w:r>
    </w:p>
    <w:p w14:paraId="3B75806B" w14:textId="77777777" w:rsidR="00F72082" w:rsidRDefault="00AA42C1" w:rsidP="00F72082">
      <w:pPr>
        <w:tabs>
          <w:tab w:val="left" w:pos="2835"/>
        </w:tabs>
        <w:spacing w:before="240" w:after="240"/>
        <w:rPr>
          <w:rFonts w:asciiTheme="minorHAnsi" w:hAnsiTheme="minorHAnsi" w:cs="Arial"/>
          <w:sz w:val="22"/>
        </w:rPr>
      </w:pPr>
      <w:sdt>
        <w:sdtPr>
          <w:rPr>
            <w:rFonts w:asciiTheme="minorHAnsi" w:hAnsiTheme="minorHAnsi" w:cs="Arial"/>
            <w:sz w:val="22"/>
          </w:rPr>
          <w:id w:val="14445778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2082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 w:rsidR="00F72082">
        <w:rPr>
          <w:rFonts w:asciiTheme="minorHAnsi" w:hAnsiTheme="minorHAnsi" w:cs="Arial"/>
          <w:sz w:val="22"/>
        </w:rPr>
        <w:t xml:space="preserve">  Updated Schematic Plans </w:t>
      </w:r>
      <w:r w:rsidR="00F72082" w:rsidRPr="002949EE">
        <w:rPr>
          <w:rFonts w:asciiTheme="minorHAnsi" w:hAnsiTheme="minorHAnsi" w:cs="Arial"/>
          <w:i/>
          <w:sz w:val="18"/>
        </w:rPr>
        <w:t>(if applicable)</w:t>
      </w:r>
    </w:p>
    <w:p w14:paraId="25CC6BA1" w14:textId="77777777" w:rsidR="00F72082" w:rsidRPr="00CE33CB" w:rsidRDefault="00AA42C1" w:rsidP="00F72082">
      <w:pPr>
        <w:tabs>
          <w:tab w:val="left" w:pos="2835"/>
        </w:tabs>
        <w:spacing w:before="240" w:after="240"/>
        <w:rPr>
          <w:rFonts w:asciiTheme="minorHAnsi" w:hAnsiTheme="minorHAnsi" w:cs="Arial"/>
          <w:i/>
          <w:sz w:val="22"/>
        </w:rPr>
      </w:pPr>
      <w:sdt>
        <w:sdtPr>
          <w:rPr>
            <w:rFonts w:asciiTheme="minorHAnsi" w:hAnsiTheme="minorHAnsi" w:cs="Arial"/>
            <w:sz w:val="22"/>
          </w:rPr>
          <w:id w:val="24780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2082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 w:rsidR="00F72082">
        <w:rPr>
          <w:rFonts w:asciiTheme="minorHAnsi" w:hAnsiTheme="minorHAnsi" w:cs="Arial"/>
          <w:sz w:val="22"/>
        </w:rPr>
        <w:t xml:space="preserve">  Other Supporting Documentation</w:t>
      </w:r>
      <w:r w:rsidR="00F72082" w:rsidRPr="00A21B27">
        <w:rPr>
          <w:rFonts w:asciiTheme="minorHAnsi" w:hAnsiTheme="minorHAnsi" w:cs="Arial"/>
          <w:sz w:val="18"/>
        </w:rPr>
        <w:t>:</w:t>
      </w:r>
      <w:r w:rsidR="00F72082">
        <w:rPr>
          <w:rFonts w:asciiTheme="minorHAnsi" w:hAnsiTheme="minorHAnsi" w:cs="Arial"/>
          <w:sz w:val="18"/>
        </w:rPr>
        <w:t xml:space="preserve">    </w:t>
      </w:r>
      <w:sdt>
        <w:sdtPr>
          <w:rPr>
            <w:rFonts w:asciiTheme="minorHAnsi" w:hAnsiTheme="minorHAnsi" w:cs="Arial"/>
            <w:sz w:val="22"/>
          </w:rPr>
          <w:id w:val="-922721710"/>
          <w:placeholder>
            <w:docPart w:val="BE61934D8A3B4F5DAB7F2D36D5EC37A2"/>
          </w:placeholder>
          <w15:color w:val="00FFFF"/>
          <w:text w:multiLine="1"/>
        </w:sdtPr>
        <w:sdtEndPr/>
        <w:sdtContent>
          <w:r w:rsidR="00F72082">
            <w:rPr>
              <w:rFonts w:asciiTheme="minorHAnsi" w:hAnsiTheme="minorHAnsi" w:cs="Arial"/>
              <w:sz w:val="22"/>
            </w:rPr>
            <w:t>Please specify here</w:t>
          </w:r>
        </w:sdtContent>
      </w:sdt>
      <w:r w:rsidR="00F72082">
        <w:rPr>
          <w:rFonts w:asciiTheme="minorHAnsi" w:hAnsiTheme="minorHAnsi" w:cs="Arial"/>
          <w:sz w:val="22"/>
        </w:rPr>
        <w:t xml:space="preserve"> </w:t>
      </w:r>
    </w:p>
    <w:tbl>
      <w:tblPr>
        <w:tblStyle w:val="TableGrid"/>
        <w:tblW w:w="0" w:type="auto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10116"/>
      </w:tblGrid>
      <w:tr w:rsidR="00F72082" w:rsidRPr="00CF4867" w14:paraId="5EB3A4C2" w14:textId="77777777" w:rsidTr="001E7212">
        <w:tc>
          <w:tcPr>
            <w:tcW w:w="10116" w:type="dxa"/>
            <w:tcBorders>
              <w:top w:val="nil"/>
              <w:left w:val="nil"/>
              <w:bottom w:val="nil"/>
              <w:right w:val="nil"/>
            </w:tcBorders>
            <w:shd w:val="clear" w:color="auto" w:fill="180043"/>
            <w:vAlign w:val="center"/>
          </w:tcPr>
          <w:p w14:paraId="2E49C267" w14:textId="77777777" w:rsidR="00F72082" w:rsidRPr="00CF4867" w:rsidRDefault="00F72082" w:rsidP="001E7212">
            <w:pPr>
              <w:tabs>
                <w:tab w:val="left" w:pos="2835"/>
              </w:tabs>
              <w:rPr>
                <w:rFonts w:asciiTheme="minorHAnsi" w:hAnsiTheme="minorHAnsi" w:cs="Arial"/>
                <w:b/>
                <w:color w:val="FFFFFF" w:themeColor="background1"/>
                <w:sz w:val="24"/>
              </w:rPr>
            </w:pPr>
            <w:r w:rsidRPr="00CF4867">
              <w:rPr>
                <w:rFonts w:asciiTheme="minorHAnsi" w:hAnsiTheme="minorHAnsi" w:cs="Arial"/>
                <w:b/>
                <w:color w:val="FFFFFF" w:themeColor="background1"/>
                <w:sz w:val="24"/>
              </w:rPr>
              <w:t>[G]  Declaration &amp; Signature</w:t>
            </w:r>
          </w:p>
        </w:tc>
      </w:tr>
    </w:tbl>
    <w:p w14:paraId="2CC4A149" w14:textId="77777777" w:rsidR="00F72082" w:rsidRDefault="00F72082" w:rsidP="00F72082">
      <w:pPr>
        <w:tabs>
          <w:tab w:val="left" w:pos="2835"/>
        </w:tabs>
        <w:spacing w:after="0" w:line="240" w:lineRule="auto"/>
        <w:rPr>
          <w:rFonts w:asciiTheme="minorHAnsi" w:hAnsiTheme="minorHAnsi" w:cs="Arial"/>
          <w:sz w:val="22"/>
        </w:rPr>
      </w:pPr>
    </w:p>
    <w:p w14:paraId="0E6C3C33" w14:textId="77777777" w:rsidR="00F72082" w:rsidRDefault="00F72082" w:rsidP="00F72082">
      <w:pPr>
        <w:tabs>
          <w:tab w:val="left" w:pos="2835"/>
        </w:tabs>
        <w:spacing w:after="0" w:line="240" w:lineRule="auto"/>
        <w:rPr>
          <w:rFonts w:asciiTheme="minorHAnsi" w:hAnsiTheme="minorHAnsi" w:cs="Helv"/>
          <w:color w:val="000000"/>
          <w:sz w:val="22"/>
        </w:rPr>
      </w:pPr>
      <w:r w:rsidRPr="00D2342B">
        <w:rPr>
          <w:rFonts w:asciiTheme="minorHAnsi" w:hAnsiTheme="minorHAnsi" w:cs="Arial"/>
          <w:sz w:val="22"/>
        </w:rPr>
        <w:t xml:space="preserve">I certify that the contents of this form, including all attachments are true and correct to the best of my </w:t>
      </w:r>
      <w:r w:rsidRPr="00D2342B">
        <w:rPr>
          <w:rFonts w:asciiTheme="minorHAnsi" w:hAnsiTheme="minorHAnsi" w:cs="Arial"/>
          <w:sz w:val="22"/>
        </w:rPr>
        <w:br/>
        <w:t xml:space="preserve">knowledge. </w:t>
      </w:r>
      <w:r w:rsidRPr="00D2342B">
        <w:rPr>
          <w:rFonts w:asciiTheme="minorHAnsi" w:hAnsiTheme="minorHAnsi" w:cs="Helv"/>
          <w:color w:val="000000"/>
          <w:sz w:val="22"/>
        </w:rPr>
        <w:t>By signing below I acknowledge this variation will be legally binding once executed by all parties.</w:t>
      </w:r>
    </w:p>
    <w:p w14:paraId="694E195C" w14:textId="77777777" w:rsidR="00F72082" w:rsidRDefault="00F72082" w:rsidP="00F72082">
      <w:pPr>
        <w:tabs>
          <w:tab w:val="left" w:pos="2835"/>
        </w:tabs>
        <w:spacing w:before="120" w:after="0" w:line="240" w:lineRule="auto"/>
        <w:rPr>
          <w:rFonts w:asciiTheme="minorHAnsi" w:hAnsiTheme="minorHAnsi" w:cs="Helv"/>
          <w:color w:val="000000"/>
          <w:sz w:val="22"/>
        </w:rPr>
      </w:pPr>
      <w:r>
        <w:rPr>
          <w:rFonts w:asciiTheme="minorHAnsi" w:hAnsiTheme="minorHAnsi" w:cs="Helv"/>
          <w:color w:val="000000"/>
          <w:sz w:val="22"/>
        </w:rPr>
        <w:t>Sport and Recreation Victoria reserve the right to undertake further negotiations with Council regarding this request.</w:t>
      </w:r>
    </w:p>
    <w:p w14:paraId="742FDE66" w14:textId="77777777" w:rsidR="00F72082" w:rsidRPr="002F7F76" w:rsidRDefault="00F72082" w:rsidP="00F72082">
      <w:pPr>
        <w:tabs>
          <w:tab w:val="left" w:pos="2835"/>
        </w:tabs>
        <w:spacing w:after="0" w:line="240" w:lineRule="auto"/>
        <w:rPr>
          <w:rFonts w:asciiTheme="minorHAnsi" w:hAnsiTheme="minorHAnsi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5046"/>
      </w:tblGrid>
      <w:tr w:rsidR="00F72082" w:rsidRPr="002F7F76" w14:paraId="2BAE237A" w14:textId="77777777" w:rsidTr="001E7212">
        <w:tc>
          <w:tcPr>
            <w:tcW w:w="5058" w:type="dxa"/>
          </w:tcPr>
          <w:tbl>
            <w:tblPr>
              <w:tblStyle w:val="TableGrid"/>
              <w:tblpPr w:leftFromText="180" w:rightFromText="180" w:vertAnchor="text" w:horzAnchor="margin" w:tblpY="-51"/>
              <w:tblW w:w="0" w:type="auto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ook w:val="04A0" w:firstRow="1" w:lastRow="0" w:firstColumn="1" w:lastColumn="0" w:noHBand="0" w:noVBand="1"/>
            </w:tblPr>
            <w:tblGrid>
              <w:gridCol w:w="1276"/>
              <w:gridCol w:w="3397"/>
            </w:tblGrid>
            <w:tr w:rsidR="00F72082" w:rsidRPr="002F7F76" w14:paraId="55533AE7" w14:textId="77777777" w:rsidTr="001E7212">
              <w:trPr>
                <w:trHeight w:val="418"/>
              </w:trPr>
              <w:tc>
                <w:tcPr>
                  <w:tcW w:w="4673" w:type="dxa"/>
                  <w:gridSpan w:val="2"/>
                  <w:shd w:val="clear" w:color="auto" w:fill="E5DFEC" w:themeFill="accent4" w:themeFillTint="33"/>
                  <w:vAlign w:val="center"/>
                </w:tcPr>
                <w:p w14:paraId="6B73D22F" w14:textId="77777777" w:rsidR="00F72082" w:rsidRPr="002F7F76" w:rsidRDefault="00F72082" w:rsidP="001E7212">
                  <w:pPr>
                    <w:tabs>
                      <w:tab w:val="left" w:pos="2835"/>
                    </w:tabs>
                    <w:rPr>
                      <w:rFonts w:asciiTheme="minorHAnsi" w:hAnsiTheme="minorHAnsi" w:cs="Arial"/>
                      <w:b/>
                      <w:i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Organisation Project </w:t>
                  </w:r>
                  <w:r w:rsidRPr="002F7F76">
                    <w:rPr>
                      <w:rFonts w:asciiTheme="minorHAnsi" w:hAnsiTheme="minorHAnsi" w:cs="Arial"/>
                      <w:b/>
                    </w:rPr>
                    <w:t>Representative</w:t>
                  </w:r>
                </w:p>
              </w:tc>
            </w:tr>
            <w:tr w:rsidR="00F72082" w:rsidRPr="002F7F76" w14:paraId="1E4A80A8" w14:textId="77777777" w:rsidTr="001E7212">
              <w:trPr>
                <w:trHeight w:val="599"/>
              </w:trPr>
              <w:tc>
                <w:tcPr>
                  <w:tcW w:w="1276" w:type="dxa"/>
                  <w:shd w:val="clear" w:color="auto" w:fill="E5DFEC" w:themeFill="accent4" w:themeFillTint="33"/>
                  <w:vAlign w:val="center"/>
                </w:tcPr>
                <w:p w14:paraId="7507840F" w14:textId="77777777" w:rsidR="00F72082" w:rsidRPr="00D2342B" w:rsidRDefault="00F72082" w:rsidP="001E7212">
                  <w:pPr>
                    <w:tabs>
                      <w:tab w:val="left" w:pos="2835"/>
                    </w:tabs>
                    <w:rPr>
                      <w:rFonts w:asciiTheme="minorHAnsi" w:hAnsiTheme="minorHAnsi" w:cs="Arial"/>
                      <w:b/>
                    </w:rPr>
                  </w:pPr>
                  <w:r w:rsidRPr="00D2342B">
                    <w:rPr>
                      <w:rFonts w:asciiTheme="minorHAnsi" w:hAnsiTheme="minorHAnsi" w:cs="Arial"/>
                      <w:b/>
                    </w:rPr>
                    <w:t>Signature</w:t>
                  </w:r>
                </w:p>
              </w:tc>
              <w:tc>
                <w:tcPr>
                  <w:tcW w:w="3397" w:type="dxa"/>
                  <w:shd w:val="clear" w:color="auto" w:fill="FFFFFF" w:themeFill="background1"/>
                  <w:vAlign w:val="center"/>
                </w:tcPr>
                <w:p w14:paraId="196A932F" w14:textId="77777777" w:rsidR="008D19A0" w:rsidRDefault="008D19A0" w:rsidP="001E7212">
                  <w:pPr>
                    <w:tabs>
                      <w:tab w:val="left" w:pos="2835"/>
                    </w:tabs>
                    <w:rPr>
                      <w:rFonts w:asciiTheme="minorHAnsi" w:hAnsiTheme="minorHAnsi"/>
                    </w:rPr>
                  </w:pPr>
                </w:p>
                <w:p w14:paraId="32BBA11B" w14:textId="04BD2C91" w:rsidR="008D19A0" w:rsidRDefault="008D19A0" w:rsidP="001E7212">
                  <w:pPr>
                    <w:tabs>
                      <w:tab w:val="left" w:pos="2835"/>
                    </w:tabs>
                    <w:rPr>
                      <w:rFonts w:asciiTheme="minorHAnsi" w:hAnsiTheme="minorHAnsi"/>
                    </w:rPr>
                  </w:pPr>
                </w:p>
                <w:p w14:paraId="68637949" w14:textId="4B30D1B7" w:rsidR="008D19A0" w:rsidRDefault="008D19A0" w:rsidP="001E7212">
                  <w:pPr>
                    <w:tabs>
                      <w:tab w:val="left" w:pos="2835"/>
                    </w:tabs>
                    <w:rPr>
                      <w:rFonts w:asciiTheme="minorHAnsi" w:hAnsiTheme="minorHAnsi"/>
                    </w:rPr>
                  </w:pPr>
                </w:p>
                <w:p w14:paraId="2AEA3E69" w14:textId="77690F51" w:rsidR="008D19A0" w:rsidRDefault="008D19A0" w:rsidP="001E7212">
                  <w:pPr>
                    <w:tabs>
                      <w:tab w:val="left" w:pos="2835"/>
                    </w:tabs>
                    <w:rPr>
                      <w:rFonts w:asciiTheme="minorHAnsi" w:hAnsiTheme="minorHAnsi"/>
                    </w:rPr>
                  </w:pPr>
                </w:p>
                <w:p w14:paraId="147D9A14" w14:textId="560AE0DC" w:rsidR="008D19A0" w:rsidRDefault="008D19A0" w:rsidP="001E7212">
                  <w:pPr>
                    <w:tabs>
                      <w:tab w:val="left" w:pos="2835"/>
                    </w:tabs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_______________________________</w:t>
                  </w:r>
                </w:p>
                <w:p w14:paraId="6CFC65E5" w14:textId="77777777" w:rsidR="008D19A0" w:rsidRDefault="008D19A0" w:rsidP="001E7212">
                  <w:pPr>
                    <w:tabs>
                      <w:tab w:val="left" w:pos="2835"/>
                    </w:tabs>
                    <w:rPr>
                      <w:rFonts w:asciiTheme="minorHAnsi" w:hAnsiTheme="minorHAnsi"/>
                    </w:rPr>
                  </w:pPr>
                </w:p>
                <w:p w14:paraId="44B5925F" w14:textId="67F2FB51" w:rsidR="00F72082" w:rsidRDefault="00AA42C1" w:rsidP="001E7212">
                  <w:pPr>
                    <w:tabs>
                      <w:tab w:val="left" w:pos="2835"/>
                    </w:tabs>
                    <w:rPr>
                      <w:rFonts w:asciiTheme="minorHAnsi" w:hAnsiTheme="minorHAnsi"/>
                      <w:sz w:val="18"/>
                    </w:rPr>
                  </w:pPr>
                  <w:sdt>
                    <w:sdtPr>
                      <w:rPr>
                        <w:rFonts w:asciiTheme="minorHAnsi" w:hAnsiTheme="minorHAnsi" w:cs="Arial"/>
                        <w:sz w:val="22"/>
                      </w:rPr>
                      <w:id w:val="8750915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50C63">
                        <w:rPr>
                          <w:rFonts w:ascii="MS Gothic" w:eastAsia="MS Gothic" w:hAnsi="MS Gothic" w:cs="Arial" w:hint="eastAsia"/>
                          <w:sz w:val="22"/>
                        </w:rPr>
                        <w:t>☐</w:t>
                      </w:r>
                    </w:sdtContent>
                  </w:sdt>
                  <w:r w:rsidR="00650C63">
                    <w:rPr>
                      <w:rFonts w:asciiTheme="minorHAnsi" w:hAnsiTheme="minorHAnsi"/>
                    </w:rPr>
                    <w:t xml:space="preserve"> </w:t>
                  </w:r>
                  <w:r w:rsidR="008D19A0">
                    <w:rPr>
                      <w:rFonts w:asciiTheme="minorHAnsi" w:hAnsiTheme="minorHAnsi"/>
                    </w:rPr>
                    <w:t>T</w:t>
                  </w:r>
                  <w:r w:rsidR="008D19A0">
                    <w:rPr>
                      <w:rFonts w:asciiTheme="minorHAnsi" w:hAnsiTheme="minorHAnsi"/>
                      <w:sz w:val="18"/>
                    </w:rPr>
                    <w:t>ick box if signed electronically</w:t>
                  </w:r>
                </w:p>
                <w:p w14:paraId="3C6232FA" w14:textId="29DE0013" w:rsidR="008D19A0" w:rsidRPr="000B6457" w:rsidRDefault="008D19A0" w:rsidP="001E7212">
                  <w:pPr>
                    <w:tabs>
                      <w:tab w:val="left" w:pos="2835"/>
                    </w:tabs>
                    <w:rPr>
                      <w:rFonts w:asciiTheme="minorHAnsi" w:hAnsiTheme="minorHAnsi" w:cs="Arial"/>
                    </w:rPr>
                  </w:pPr>
                </w:p>
              </w:tc>
            </w:tr>
            <w:tr w:rsidR="00F72082" w:rsidRPr="002F7F76" w14:paraId="2A99B920" w14:textId="77777777" w:rsidTr="001E7212">
              <w:trPr>
                <w:trHeight w:val="452"/>
              </w:trPr>
              <w:tc>
                <w:tcPr>
                  <w:tcW w:w="1276" w:type="dxa"/>
                  <w:shd w:val="clear" w:color="auto" w:fill="E5DFEC" w:themeFill="accent4" w:themeFillTint="33"/>
                  <w:vAlign w:val="center"/>
                </w:tcPr>
                <w:p w14:paraId="2B366CB9" w14:textId="77777777" w:rsidR="00F72082" w:rsidRPr="00D2342B" w:rsidRDefault="00F72082" w:rsidP="001E7212">
                  <w:pPr>
                    <w:tabs>
                      <w:tab w:val="left" w:pos="2835"/>
                    </w:tabs>
                    <w:rPr>
                      <w:rFonts w:asciiTheme="minorHAnsi" w:hAnsiTheme="minorHAnsi" w:cs="Arial"/>
                      <w:b/>
                    </w:rPr>
                  </w:pPr>
                  <w:r w:rsidRPr="00D2342B">
                    <w:rPr>
                      <w:rFonts w:asciiTheme="minorHAnsi" w:hAnsiTheme="minorHAnsi" w:cs="Arial"/>
                      <w:b/>
                    </w:rPr>
                    <w:t>Name</w:t>
                  </w:r>
                </w:p>
              </w:tc>
              <w:tc>
                <w:tcPr>
                  <w:tcW w:w="3397" w:type="dxa"/>
                  <w:shd w:val="clear" w:color="auto" w:fill="FFFFFF" w:themeFill="background1"/>
                  <w:vAlign w:val="center"/>
                </w:tcPr>
                <w:p w14:paraId="61F5B7D1" w14:textId="77777777" w:rsidR="00F72082" w:rsidRPr="000B6457" w:rsidRDefault="00AA42C1" w:rsidP="001E7212">
                  <w:pPr>
                    <w:tabs>
                      <w:tab w:val="left" w:pos="2835"/>
                    </w:tabs>
                    <w:rPr>
                      <w:rFonts w:asciiTheme="minorHAnsi" w:hAnsiTheme="minorHAnsi" w:cs="Arial"/>
                    </w:rPr>
                  </w:pPr>
                  <w:sdt>
                    <w:sdtPr>
                      <w:rPr>
                        <w:rFonts w:asciiTheme="minorHAnsi" w:hAnsiTheme="minorHAnsi" w:cs="Arial"/>
                        <w:sz w:val="22"/>
                      </w:rPr>
                      <w:id w:val="-2143186382"/>
                      <w:placeholder>
                        <w:docPart w:val="217E0899A6B04657BDCC7BC3F9719C35"/>
                      </w:placeholder>
                      <w15:color w:val="00FFFF"/>
                      <w:text w:multiLine="1"/>
                    </w:sdtPr>
                    <w:sdtEndPr/>
                    <w:sdtContent>
                      <w:r w:rsidR="00F72082">
                        <w:rPr>
                          <w:rFonts w:asciiTheme="minorHAnsi" w:hAnsiTheme="minorHAnsi" w:cs="Arial"/>
                          <w:sz w:val="22"/>
                        </w:rPr>
                        <w:t xml:space="preserve">  </w:t>
                      </w:r>
                    </w:sdtContent>
                  </w:sdt>
                </w:p>
              </w:tc>
            </w:tr>
            <w:tr w:rsidR="00F72082" w:rsidRPr="002F7F76" w14:paraId="010B5F1C" w14:textId="77777777" w:rsidTr="001E7212">
              <w:trPr>
                <w:trHeight w:val="452"/>
              </w:trPr>
              <w:tc>
                <w:tcPr>
                  <w:tcW w:w="1276" w:type="dxa"/>
                  <w:shd w:val="clear" w:color="auto" w:fill="E5DFEC" w:themeFill="accent4" w:themeFillTint="33"/>
                  <w:vAlign w:val="center"/>
                </w:tcPr>
                <w:p w14:paraId="665FBF30" w14:textId="77777777" w:rsidR="00F72082" w:rsidRPr="00D2342B" w:rsidRDefault="00F72082" w:rsidP="001E7212">
                  <w:pPr>
                    <w:tabs>
                      <w:tab w:val="left" w:pos="2835"/>
                    </w:tabs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Position</w:t>
                  </w:r>
                </w:p>
              </w:tc>
              <w:tc>
                <w:tcPr>
                  <w:tcW w:w="3397" w:type="dxa"/>
                  <w:shd w:val="clear" w:color="auto" w:fill="FFFFFF" w:themeFill="background1"/>
                  <w:vAlign w:val="center"/>
                </w:tcPr>
                <w:p w14:paraId="023687FB" w14:textId="77777777" w:rsidR="00F72082" w:rsidRPr="000B6457" w:rsidRDefault="00AA42C1" w:rsidP="001E7212">
                  <w:pPr>
                    <w:tabs>
                      <w:tab w:val="left" w:pos="2835"/>
                    </w:tabs>
                    <w:rPr>
                      <w:rFonts w:asciiTheme="minorHAnsi" w:hAnsiTheme="minorHAnsi" w:cs="Arial"/>
                    </w:rPr>
                  </w:pPr>
                  <w:sdt>
                    <w:sdtPr>
                      <w:rPr>
                        <w:rFonts w:asciiTheme="minorHAnsi" w:hAnsiTheme="minorHAnsi" w:cs="Arial"/>
                        <w:sz w:val="22"/>
                      </w:rPr>
                      <w:id w:val="-866455743"/>
                      <w:placeholder>
                        <w:docPart w:val="CDC948CBA7634EF7BBF6F23D82BDF57E"/>
                      </w:placeholder>
                      <w15:color w:val="00FFFF"/>
                      <w:text w:multiLine="1"/>
                    </w:sdtPr>
                    <w:sdtEndPr/>
                    <w:sdtContent>
                      <w:r w:rsidR="00F72082">
                        <w:rPr>
                          <w:rFonts w:asciiTheme="minorHAnsi" w:hAnsiTheme="minorHAnsi" w:cs="Arial"/>
                          <w:sz w:val="22"/>
                        </w:rPr>
                        <w:t xml:space="preserve">  </w:t>
                      </w:r>
                    </w:sdtContent>
                  </w:sdt>
                </w:p>
              </w:tc>
            </w:tr>
            <w:tr w:rsidR="00F72082" w:rsidRPr="002F7F76" w14:paraId="4E75B604" w14:textId="77777777" w:rsidTr="001E7212">
              <w:trPr>
                <w:trHeight w:val="515"/>
              </w:trPr>
              <w:tc>
                <w:tcPr>
                  <w:tcW w:w="1276" w:type="dxa"/>
                  <w:shd w:val="clear" w:color="auto" w:fill="E5DFEC" w:themeFill="accent4" w:themeFillTint="33"/>
                  <w:vAlign w:val="center"/>
                </w:tcPr>
                <w:p w14:paraId="2C4C6E1F" w14:textId="77777777" w:rsidR="00F72082" w:rsidRPr="002F7F76" w:rsidRDefault="00F72082" w:rsidP="001E7212">
                  <w:pPr>
                    <w:tabs>
                      <w:tab w:val="left" w:pos="2835"/>
                    </w:tabs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Date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22"/>
                  </w:rPr>
                  <w:id w:val="23681296"/>
                  <w:placeholder>
                    <w:docPart w:val="3B51E58FD8A543819DFE11684A165C6D"/>
                  </w:placeholder>
                  <w:date>
                    <w:dateFormat w:val="d/MM/yyyy"/>
                    <w:lid w:val="en-AU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3397" w:type="dxa"/>
                      <w:shd w:val="clear" w:color="auto" w:fill="FFFFFF" w:themeFill="background1"/>
                      <w:vAlign w:val="center"/>
                    </w:tcPr>
                    <w:p w14:paraId="0B296789" w14:textId="77777777" w:rsidR="00F72082" w:rsidRPr="002F7F76" w:rsidRDefault="00F72082" w:rsidP="001E7212">
                      <w:pPr>
                        <w:tabs>
                          <w:tab w:val="left" w:pos="2835"/>
                        </w:tabs>
                        <w:rPr>
                          <w:rFonts w:asciiTheme="minorHAnsi" w:hAnsiTheme="minorHAnsi" w:cs="Arial"/>
                          <w:b/>
                        </w:rPr>
                      </w:pPr>
                      <w:r w:rsidRPr="005B706A">
                        <w:rPr>
                          <w:rFonts w:asciiTheme="minorHAnsi" w:hAnsiTheme="minorHAnsi" w:cs="Arial"/>
                          <w:sz w:val="22"/>
                        </w:rPr>
                        <w:t>Select date</w:t>
                      </w:r>
                    </w:p>
                  </w:tc>
                </w:sdtContent>
              </w:sdt>
            </w:tr>
          </w:tbl>
          <w:p w14:paraId="14D4A557" w14:textId="77777777" w:rsidR="00F72082" w:rsidRPr="002F7F76" w:rsidRDefault="00F72082" w:rsidP="001E7212">
            <w:pPr>
              <w:tabs>
                <w:tab w:val="left" w:pos="2835"/>
              </w:tabs>
              <w:rPr>
                <w:rFonts w:asciiTheme="minorHAnsi" w:hAnsiTheme="minorHAnsi" w:cs="Arial"/>
              </w:rPr>
            </w:pPr>
          </w:p>
        </w:tc>
        <w:tc>
          <w:tcPr>
            <w:tcW w:w="4406" w:type="dxa"/>
          </w:tcPr>
          <w:tbl>
            <w:tblPr>
              <w:tblStyle w:val="TableGrid"/>
              <w:tblpPr w:leftFromText="180" w:rightFromText="180" w:vertAnchor="text" w:horzAnchor="page" w:tblpX="924" w:tblpY="-24"/>
              <w:tblOverlap w:val="never"/>
              <w:tblW w:w="4820" w:type="dxa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ook w:val="04A0" w:firstRow="1" w:lastRow="0" w:firstColumn="1" w:lastColumn="0" w:noHBand="0" w:noVBand="1"/>
            </w:tblPr>
            <w:tblGrid>
              <w:gridCol w:w="1276"/>
              <w:gridCol w:w="3544"/>
            </w:tblGrid>
            <w:tr w:rsidR="00F72082" w:rsidRPr="002F7F76" w14:paraId="38891573" w14:textId="77777777" w:rsidTr="001E7212">
              <w:trPr>
                <w:trHeight w:val="418"/>
              </w:trPr>
              <w:tc>
                <w:tcPr>
                  <w:tcW w:w="4820" w:type="dxa"/>
                  <w:gridSpan w:val="2"/>
                  <w:shd w:val="clear" w:color="auto" w:fill="E5DFEC" w:themeFill="accent4" w:themeFillTint="33"/>
                  <w:vAlign w:val="center"/>
                </w:tcPr>
                <w:p w14:paraId="3CD7A95C" w14:textId="77777777" w:rsidR="00F72082" w:rsidRPr="002F7F76" w:rsidRDefault="00F72082" w:rsidP="001E7212">
                  <w:pPr>
                    <w:tabs>
                      <w:tab w:val="left" w:pos="2835"/>
                    </w:tabs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Organisation</w:t>
                  </w:r>
                  <w:r w:rsidRPr="002F7F76">
                    <w:rPr>
                      <w:rFonts w:asciiTheme="minorHAnsi" w:hAnsiTheme="minorHAnsi" w:cs="Arial"/>
                      <w:b/>
                    </w:rPr>
                    <w:t xml:space="preserve"> </w:t>
                  </w:r>
                  <w:r>
                    <w:rPr>
                      <w:rFonts w:asciiTheme="minorHAnsi" w:hAnsiTheme="minorHAnsi" w:cs="Arial"/>
                      <w:b/>
                    </w:rPr>
                    <w:t>Executive Officer</w:t>
                  </w:r>
                </w:p>
              </w:tc>
            </w:tr>
            <w:tr w:rsidR="008D19A0" w:rsidRPr="002F7F76" w14:paraId="36FEE0AC" w14:textId="77777777" w:rsidTr="001E7212">
              <w:trPr>
                <w:trHeight w:val="599"/>
              </w:trPr>
              <w:tc>
                <w:tcPr>
                  <w:tcW w:w="1276" w:type="dxa"/>
                  <w:shd w:val="clear" w:color="auto" w:fill="E5DFEC" w:themeFill="accent4" w:themeFillTint="33"/>
                  <w:vAlign w:val="center"/>
                </w:tcPr>
                <w:p w14:paraId="7E08AD3F" w14:textId="77777777" w:rsidR="008D19A0" w:rsidRPr="00D2342B" w:rsidRDefault="008D19A0" w:rsidP="008D19A0">
                  <w:pPr>
                    <w:tabs>
                      <w:tab w:val="left" w:pos="2835"/>
                    </w:tabs>
                    <w:rPr>
                      <w:rFonts w:asciiTheme="minorHAnsi" w:hAnsiTheme="minorHAnsi" w:cs="Arial"/>
                      <w:b/>
                    </w:rPr>
                  </w:pPr>
                  <w:r w:rsidRPr="00D2342B">
                    <w:rPr>
                      <w:rFonts w:asciiTheme="minorHAnsi" w:hAnsiTheme="minorHAnsi" w:cs="Arial"/>
                      <w:b/>
                    </w:rPr>
                    <w:t>Signature</w:t>
                  </w:r>
                </w:p>
              </w:tc>
              <w:tc>
                <w:tcPr>
                  <w:tcW w:w="3544" w:type="dxa"/>
                  <w:shd w:val="clear" w:color="auto" w:fill="FFFFFF" w:themeFill="background1"/>
                  <w:vAlign w:val="center"/>
                </w:tcPr>
                <w:p w14:paraId="7DFEDDF5" w14:textId="77777777" w:rsidR="008D19A0" w:rsidRDefault="008D19A0" w:rsidP="008D19A0">
                  <w:pPr>
                    <w:tabs>
                      <w:tab w:val="left" w:pos="2835"/>
                    </w:tabs>
                    <w:rPr>
                      <w:rFonts w:asciiTheme="minorHAnsi" w:hAnsiTheme="minorHAnsi"/>
                    </w:rPr>
                  </w:pPr>
                </w:p>
                <w:p w14:paraId="359602D4" w14:textId="77777777" w:rsidR="008D19A0" w:rsidRDefault="008D19A0" w:rsidP="008D19A0">
                  <w:pPr>
                    <w:tabs>
                      <w:tab w:val="left" w:pos="2835"/>
                    </w:tabs>
                    <w:rPr>
                      <w:rFonts w:asciiTheme="minorHAnsi" w:hAnsiTheme="minorHAnsi"/>
                    </w:rPr>
                  </w:pPr>
                </w:p>
                <w:p w14:paraId="56F75E8C" w14:textId="77777777" w:rsidR="008D19A0" w:rsidRDefault="008D19A0" w:rsidP="008D19A0">
                  <w:pPr>
                    <w:tabs>
                      <w:tab w:val="left" w:pos="2835"/>
                    </w:tabs>
                    <w:rPr>
                      <w:rFonts w:asciiTheme="minorHAnsi" w:hAnsiTheme="minorHAnsi"/>
                    </w:rPr>
                  </w:pPr>
                </w:p>
                <w:p w14:paraId="6AF31166" w14:textId="77777777" w:rsidR="008D19A0" w:rsidRDefault="008D19A0" w:rsidP="008D19A0">
                  <w:pPr>
                    <w:tabs>
                      <w:tab w:val="left" w:pos="2835"/>
                    </w:tabs>
                    <w:rPr>
                      <w:rFonts w:asciiTheme="minorHAnsi" w:hAnsiTheme="minorHAnsi"/>
                    </w:rPr>
                  </w:pPr>
                </w:p>
                <w:p w14:paraId="09EF6F84" w14:textId="77777777" w:rsidR="008D19A0" w:rsidRDefault="008D19A0" w:rsidP="008D19A0">
                  <w:pPr>
                    <w:tabs>
                      <w:tab w:val="left" w:pos="2835"/>
                    </w:tabs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_______________________________</w:t>
                  </w:r>
                </w:p>
                <w:p w14:paraId="4195DF5D" w14:textId="77777777" w:rsidR="008D19A0" w:rsidRDefault="008D19A0" w:rsidP="008D19A0">
                  <w:pPr>
                    <w:tabs>
                      <w:tab w:val="left" w:pos="2835"/>
                    </w:tabs>
                    <w:rPr>
                      <w:rFonts w:asciiTheme="minorHAnsi" w:hAnsiTheme="minorHAnsi"/>
                    </w:rPr>
                  </w:pPr>
                </w:p>
                <w:p w14:paraId="2DA6C668" w14:textId="2B4EC06B" w:rsidR="008D19A0" w:rsidRDefault="00AA42C1" w:rsidP="008D19A0">
                  <w:pPr>
                    <w:tabs>
                      <w:tab w:val="left" w:pos="2835"/>
                    </w:tabs>
                    <w:rPr>
                      <w:rFonts w:asciiTheme="minorHAnsi" w:hAnsiTheme="minorHAnsi"/>
                      <w:sz w:val="18"/>
                    </w:rPr>
                  </w:pPr>
                  <w:sdt>
                    <w:sdtPr>
                      <w:rPr>
                        <w:rFonts w:asciiTheme="minorHAnsi" w:hAnsiTheme="minorHAnsi" w:cs="Arial"/>
                        <w:sz w:val="22"/>
                      </w:rPr>
                      <w:id w:val="-42318734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50C63">
                        <w:rPr>
                          <w:rFonts w:ascii="MS Gothic" w:eastAsia="MS Gothic" w:hAnsi="MS Gothic" w:cs="Arial" w:hint="eastAsia"/>
                          <w:sz w:val="22"/>
                        </w:rPr>
                        <w:t>☐</w:t>
                      </w:r>
                    </w:sdtContent>
                  </w:sdt>
                  <w:r w:rsidR="00650C63">
                    <w:rPr>
                      <w:rFonts w:asciiTheme="minorHAnsi" w:hAnsiTheme="minorHAnsi"/>
                    </w:rPr>
                    <w:t xml:space="preserve"> </w:t>
                  </w:r>
                  <w:r w:rsidR="008D19A0">
                    <w:rPr>
                      <w:rFonts w:asciiTheme="minorHAnsi" w:hAnsiTheme="minorHAnsi"/>
                    </w:rPr>
                    <w:t>T</w:t>
                  </w:r>
                  <w:r w:rsidR="008D19A0">
                    <w:rPr>
                      <w:rFonts w:asciiTheme="minorHAnsi" w:hAnsiTheme="minorHAnsi"/>
                      <w:sz w:val="18"/>
                    </w:rPr>
                    <w:t>ick box if signed electronically</w:t>
                  </w:r>
                </w:p>
                <w:p w14:paraId="2DEB4D3D" w14:textId="77777777" w:rsidR="008D19A0" w:rsidRPr="000B6457" w:rsidRDefault="008D19A0" w:rsidP="008D19A0">
                  <w:pPr>
                    <w:tabs>
                      <w:tab w:val="left" w:pos="2835"/>
                    </w:tabs>
                    <w:rPr>
                      <w:rFonts w:asciiTheme="minorHAnsi" w:hAnsiTheme="minorHAnsi" w:cs="Arial"/>
                    </w:rPr>
                  </w:pPr>
                </w:p>
              </w:tc>
            </w:tr>
            <w:tr w:rsidR="00F72082" w:rsidRPr="002F7F76" w14:paraId="584AB240" w14:textId="77777777" w:rsidTr="001E7212">
              <w:trPr>
                <w:trHeight w:val="453"/>
              </w:trPr>
              <w:tc>
                <w:tcPr>
                  <w:tcW w:w="1276" w:type="dxa"/>
                  <w:shd w:val="clear" w:color="auto" w:fill="E5DFEC" w:themeFill="accent4" w:themeFillTint="33"/>
                  <w:vAlign w:val="center"/>
                </w:tcPr>
                <w:p w14:paraId="6AFDF335" w14:textId="77777777" w:rsidR="00F72082" w:rsidRPr="00D2342B" w:rsidRDefault="00F72082" w:rsidP="001E7212">
                  <w:pPr>
                    <w:tabs>
                      <w:tab w:val="left" w:pos="2835"/>
                    </w:tabs>
                    <w:rPr>
                      <w:rFonts w:asciiTheme="minorHAnsi" w:hAnsiTheme="minorHAnsi" w:cs="Arial"/>
                      <w:b/>
                    </w:rPr>
                  </w:pPr>
                  <w:r w:rsidRPr="00D2342B">
                    <w:rPr>
                      <w:rFonts w:asciiTheme="minorHAnsi" w:hAnsiTheme="minorHAnsi" w:cs="Arial"/>
                      <w:b/>
                    </w:rPr>
                    <w:t>Name</w:t>
                  </w:r>
                </w:p>
              </w:tc>
              <w:tc>
                <w:tcPr>
                  <w:tcW w:w="3544" w:type="dxa"/>
                  <w:shd w:val="clear" w:color="auto" w:fill="FFFFFF" w:themeFill="background1"/>
                  <w:vAlign w:val="center"/>
                </w:tcPr>
                <w:p w14:paraId="2B683875" w14:textId="77777777" w:rsidR="00F72082" w:rsidRPr="000B6457" w:rsidRDefault="00AA42C1" w:rsidP="001E7212">
                  <w:pPr>
                    <w:tabs>
                      <w:tab w:val="left" w:pos="2835"/>
                    </w:tabs>
                    <w:rPr>
                      <w:rFonts w:asciiTheme="minorHAnsi" w:hAnsiTheme="minorHAnsi" w:cs="Arial"/>
                    </w:rPr>
                  </w:pPr>
                  <w:sdt>
                    <w:sdtPr>
                      <w:rPr>
                        <w:rFonts w:asciiTheme="minorHAnsi" w:hAnsiTheme="minorHAnsi" w:cs="Arial"/>
                        <w:sz w:val="22"/>
                      </w:rPr>
                      <w:id w:val="673768323"/>
                      <w:placeholder>
                        <w:docPart w:val="159C3D596CC64F7E8DC21660B97CCE4B"/>
                      </w:placeholder>
                      <w15:color w:val="00FFFF"/>
                      <w:text w:multiLine="1"/>
                    </w:sdtPr>
                    <w:sdtEndPr/>
                    <w:sdtContent>
                      <w:r w:rsidR="00F72082">
                        <w:rPr>
                          <w:rFonts w:asciiTheme="minorHAnsi" w:hAnsiTheme="minorHAnsi" w:cs="Arial"/>
                          <w:sz w:val="22"/>
                        </w:rPr>
                        <w:t xml:space="preserve">  </w:t>
                      </w:r>
                    </w:sdtContent>
                  </w:sdt>
                </w:p>
              </w:tc>
            </w:tr>
            <w:tr w:rsidR="00F72082" w:rsidRPr="002F7F76" w14:paraId="438DC96C" w14:textId="77777777" w:rsidTr="001E7212">
              <w:trPr>
                <w:trHeight w:val="453"/>
              </w:trPr>
              <w:tc>
                <w:tcPr>
                  <w:tcW w:w="1276" w:type="dxa"/>
                  <w:shd w:val="clear" w:color="auto" w:fill="E5DFEC" w:themeFill="accent4" w:themeFillTint="33"/>
                  <w:vAlign w:val="center"/>
                </w:tcPr>
                <w:p w14:paraId="44A5219C" w14:textId="77777777" w:rsidR="00F72082" w:rsidRPr="00D2342B" w:rsidRDefault="00F72082" w:rsidP="001E7212">
                  <w:pPr>
                    <w:tabs>
                      <w:tab w:val="left" w:pos="2835"/>
                    </w:tabs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Position</w:t>
                  </w:r>
                </w:p>
              </w:tc>
              <w:tc>
                <w:tcPr>
                  <w:tcW w:w="3544" w:type="dxa"/>
                  <w:shd w:val="clear" w:color="auto" w:fill="FFFFFF" w:themeFill="background1"/>
                  <w:vAlign w:val="center"/>
                </w:tcPr>
                <w:p w14:paraId="0E0727C8" w14:textId="77777777" w:rsidR="00F72082" w:rsidRPr="000B6457" w:rsidRDefault="00AA42C1" w:rsidP="001E7212">
                  <w:pPr>
                    <w:tabs>
                      <w:tab w:val="left" w:pos="2835"/>
                    </w:tabs>
                    <w:rPr>
                      <w:rFonts w:asciiTheme="minorHAnsi" w:hAnsiTheme="minorHAnsi" w:cs="Arial"/>
                    </w:rPr>
                  </w:pPr>
                  <w:sdt>
                    <w:sdtPr>
                      <w:rPr>
                        <w:rFonts w:asciiTheme="minorHAnsi" w:hAnsiTheme="minorHAnsi" w:cs="Arial"/>
                        <w:sz w:val="22"/>
                      </w:rPr>
                      <w:id w:val="-1919549971"/>
                      <w:placeholder>
                        <w:docPart w:val="A353D45D8E9B46529370D4053A52F9F3"/>
                      </w:placeholder>
                      <w15:color w:val="00FFFF"/>
                      <w:text w:multiLine="1"/>
                    </w:sdtPr>
                    <w:sdtEndPr/>
                    <w:sdtContent>
                      <w:r w:rsidR="00F72082">
                        <w:rPr>
                          <w:rFonts w:asciiTheme="minorHAnsi" w:hAnsiTheme="minorHAnsi" w:cs="Arial"/>
                          <w:sz w:val="22"/>
                        </w:rPr>
                        <w:t xml:space="preserve">  </w:t>
                      </w:r>
                    </w:sdtContent>
                  </w:sdt>
                </w:p>
              </w:tc>
            </w:tr>
            <w:tr w:rsidR="00F72082" w:rsidRPr="002F7F76" w14:paraId="057DAA29" w14:textId="77777777" w:rsidTr="001E7212">
              <w:trPr>
                <w:trHeight w:val="512"/>
              </w:trPr>
              <w:tc>
                <w:tcPr>
                  <w:tcW w:w="1276" w:type="dxa"/>
                  <w:shd w:val="clear" w:color="auto" w:fill="E5DFEC" w:themeFill="accent4" w:themeFillTint="33"/>
                  <w:vAlign w:val="center"/>
                </w:tcPr>
                <w:p w14:paraId="3174FCB1" w14:textId="77777777" w:rsidR="00F72082" w:rsidRPr="002F7F76" w:rsidRDefault="00F72082" w:rsidP="001E7212">
                  <w:pPr>
                    <w:tabs>
                      <w:tab w:val="left" w:pos="2835"/>
                    </w:tabs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Date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22"/>
                  </w:rPr>
                  <w:id w:val="-1818714562"/>
                  <w:placeholder>
                    <w:docPart w:val="ED1872C498DF4D73BD97498B9DF11B76"/>
                  </w:placeholder>
                  <w:date>
                    <w:dateFormat w:val="d/MM/yyyy"/>
                    <w:lid w:val="en-AU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3544" w:type="dxa"/>
                      <w:shd w:val="clear" w:color="auto" w:fill="FFFFFF" w:themeFill="background1"/>
                      <w:vAlign w:val="center"/>
                    </w:tcPr>
                    <w:p w14:paraId="700EDE93" w14:textId="77777777" w:rsidR="00F72082" w:rsidRPr="002F7F76" w:rsidRDefault="00F72082" w:rsidP="001E7212">
                      <w:pPr>
                        <w:tabs>
                          <w:tab w:val="left" w:pos="2835"/>
                        </w:tabs>
                        <w:rPr>
                          <w:rFonts w:asciiTheme="minorHAnsi" w:hAnsiTheme="minorHAnsi" w:cs="Arial"/>
                          <w:b/>
                        </w:rPr>
                      </w:pPr>
                      <w:r w:rsidRPr="005B706A">
                        <w:rPr>
                          <w:rFonts w:asciiTheme="minorHAnsi" w:hAnsiTheme="minorHAnsi" w:cs="Arial"/>
                          <w:sz w:val="22"/>
                        </w:rPr>
                        <w:t>Select date</w:t>
                      </w:r>
                    </w:p>
                  </w:tc>
                </w:sdtContent>
              </w:sdt>
            </w:tr>
          </w:tbl>
          <w:p w14:paraId="40F5AB01" w14:textId="77777777" w:rsidR="00F72082" w:rsidRPr="002F7F76" w:rsidRDefault="00F72082" w:rsidP="001E7212">
            <w:pPr>
              <w:tabs>
                <w:tab w:val="left" w:pos="2835"/>
              </w:tabs>
              <w:rPr>
                <w:rFonts w:asciiTheme="minorHAnsi" w:hAnsiTheme="minorHAnsi" w:cs="Arial"/>
              </w:rPr>
            </w:pPr>
          </w:p>
        </w:tc>
      </w:tr>
    </w:tbl>
    <w:p w14:paraId="5293B831" w14:textId="77777777" w:rsidR="00F72082" w:rsidRDefault="00F72082" w:rsidP="00F72082">
      <w:pPr>
        <w:spacing w:before="120" w:after="0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  <w:u w:val="single"/>
        </w:rPr>
        <w:t xml:space="preserve">TO NOTE - </w:t>
      </w:r>
      <w:r w:rsidRPr="00B16C92">
        <w:rPr>
          <w:rFonts w:asciiTheme="minorHAnsi" w:hAnsiTheme="minorHAnsi"/>
          <w:b/>
          <w:bCs/>
          <w:u w:val="single"/>
        </w:rPr>
        <w:t>IMPORTANT:</w:t>
      </w:r>
      <w:r w:rsidRPr="00B16C92">
        <w:rPr>
          <w:rFonts w:asciiTheme="minorHAnsi" w:hAnsiTheme="minorHAnsi"/>
          <w:b/>
          <w:bCs/>
        </w:rPr>
        <w:t xml:space="preserve"> </w:t>
      </w:r>
    </w:p>
    <w:p w14:paraId="080E0479" w14:textId="77777777" w:rsidR="00F72082" w:rsidRPr="00B16C92" w:rsidRDefault="00F72082" w:rsidP="00F72082">
      <w:pPr>
        <w:pStyle w:val="ListParagraph"/>
        <w:numPr>
          <w:ilvl w:val="0"/>
          <w:numId w:val="1"/>
        </w:numPr>
        <w:spacing w:after="0" w:line="240" w:lineRule="auto"/>
        <w:ind w:left="425" w:hanging="357"/>
        <w:rPr>
          <w:rFonts w:asciiTheme="minorHAnsi" w:hAnsiTheme="minorHAnsi"/>
          <w:b/>
          <w:bCs/>
        </w:rPr>
      </w:pPr>
      <w:r w:rsidRPr="00B16C92">
        <w:rPr>
          <w:rFonts w:asciiTheme="minorHAnsi" w:hAnsiTheme="minorHAnsi"/>
          <w:b/>
          <w:bCs/>
        </w:rPr>
        <w:t>Please ensure an appropriately authorised officer (CEO, Director, Senior Manager) signs this for</w:t>
      </w:r>
      <w:r>
        <w:rPr>
          <w:rFonts w:asciiTheme="minorHAnsi" w:hAnsiTheme="minorHAnsi"/>
          <w:b/>
          <w:bCs/>
        </w:rPr>
        <w:t>m</w:t>
      </w:r>
      <w:r w:rsidRPr="00B16C92">
        <w:rPr>
          <w:rFonts w:asciiTheme="minorHAnsi" w:hAnsiTheme="minorHAnsi"/>
          <w:b/>
          <w:bCs/>
        </w:rPr>
        <w:t xml:space="preserve"> on behalf of Council.</w:t>
      </w:r>
    </w:p>
    <w:p w14:paraId="4CD90D84" w14:textId="1B146175" w:rsidR="00635E3C" w:rsidRPr="00F72082" w:rsidRDefault="00AA42C1" w:rsidP="00F72082"/>
    <w:sectPr w:rsidR="00635E3C" w:rsidRPr="00F72082" w:rsidSect="005F0BA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1236" w:right="566" w:bottom="284" w:left="993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CD734" w14:textId="77777777" w:rsidR="003C17B4" w:rsidRDefault="003C17B4">
      <w:pPr>
        <w:spacing w:after="0" w:line="240" w:lineRule="auto"/>
      </w:pPr>
      <w:r>
        <w:separator/>
      </w:r>
    </w:p>
  </w:endnote>
  <w:endnote w:type="continuationSeparator" w:id="0">
    <w:p w14:paraId="2FEAC155" w14:textId="77777777" w:rsidR="003C17B4" w:rsidRDefault="003C1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AE447" w14:textId="7021325F" w:rsidR="00CF4867" w:rsidRDefault="00AA42C1">
    <w:pPr>
      <w:pStyle w:val="Footer"/>
      <w:rPr>
        <w:noProof/>
        <w:lang w:eastAsia="en-AU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44966477" wp14:editId="387F2284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3" name="MSIPCMb3fe4ca699c746286f2be78f" descr="{&quot;HashCode&quot;:376260202,&quot;Height&quot;:841.0,&quot;Width&quot;:595.0,&quot;Placement&quot;:&quot;Foot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58638FB" w14:textId="365AFE5F" w:rsidR="00AA42C1" w:rsidRPr="00AA42C1" w:rsidRDefault="00AA42C1" w:rsidP="00AA42C1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</w:pPr>
                          <w:r w:rsidRPr="00AA42C1"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966477" id="_x0000_t202" coordsize="21600,21600" o:spt="202" path="m,l,21600r21600,l21600,xe">
              <v:stroke joinstyle="miter"/>
              <v:path gradientshapeok="t" o:connecttype="rect"/>
            </v:shapetype>
            <v:shape id="MSIPCMb3fe4ca699c746286f2be78f" o:spid="_x0000_s1028" type="#_x0000_t202" alt="{&quot;HashCode&quot;:376260202,&quot;Height&quot;:841.0,&quot;Width&quot;:595.0,&quot;Placement&quot;:&quot;Footer&quot;,&quot;Index&quot;:&quot;OddAndEven&quot;,&quot;Section&quot;:1,&quot;Top&quot;:0.0,&quot;Left&quot;:0.0}" style="position:absolute;margin-left:0;margin-top:807pt;width:595.3pt;height:19.8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" o:allowincell="f" filled="f" stroked="f" strokeweight=".5pt">
              <v:fill o:detectmouseclick="t"/>
              <v:textbox inset=",0,,0">
                <w:txbxContent>
                  <w:p w14:paraId="758638FB" w14:textId="365AFE5F" w:rsidR="00AA42C1" w:rsidRPr="00AA42C1" w:rsidRDefault="00AA42C1" w:rsidP="00AA42C1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24"/>
                      </w:rPr>
                    </w:pPr>
                    <w:r w:rsidRPr="00AA42C1">
                      <w:rPr>
                        <w:rFonts w:ascii="Arial" w:hAnsi="Arial"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F4867"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55275B81" wp14:editId="61EE3E4D">
          <wp:simplePos x="0" y="0"/>
          <wp:positionH relativeFrom="column">
            <wp:posOffset>5255895</wp:posOffset>
          </wp:positionH>
          <wp:positionV relativeFrom="paragraph">
            <wp:posOffset>-519430</wp:posOffset>
          </wp:positionV>
          <wp:extent cx="1085850" cy="571500"/>
          <wp:effectExtent l="0" t="0" r="0" b="0"/>
          <wp:wrapNone/>
          <wp:docPr id="18" name="Picture 18" descr="Brand Victoria State Gov DJPR black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nd Victoria State Gov DJPR black rgb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362"/>
                  <a:stretch/>
                </pic:blipFill>
                <pic:spPr bwMode="auto">
                  <a:xfrm>
                    <a:off x="0" y="0"/>
                    <a:ext cx="10858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643622" w14:textId="77777777" w:rsidR="00490824" w:rsidRDefault="004908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FB6EE" w14:textId="68D3D845" w:rsidR="00AA42C1" w:rsidRDefault="00AA42C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221CBF50" wp14:editId="3604BEC5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2" name="MSIPCM7d18439f8975d2cb4a8d6b7e" descr="{&quot;HashCode&quot;:37626020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08B1770" w14:textId="1BB2AEBF" w:rsidR="00AA42C1" w:rsidRPr="00AA42C1" w:rsidRDefault="00AA42C1" w:rsidP="00AA42C1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</w:pPr>
                          <w:r w:rsidRPr="00AA42C1"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1CBF50" id="_x0000_t202" coordsize="21600,21600" o:spt="202" path="m,l,21600r21600,l21600,xe">
              <v:stroke joinstyle="miter"/>
              <v:path gradientshapeok="t" o:connecttype="rect"/>
            </v:shapetype>
            <v:shape id="MSIPCM7d18439f8975d2cb4a8d6b7e" o:spid="_x0000_s1029" type="#_x0000_t202" alt="{&quot;HashCode&quot;:376260202,&quot;Height&quot;:841.0,&quot;Width&quot;:595.0,&quot;Placement&quot;:&quot;Footer&quot;,&quot;Index&quot;:&quot;Primary&quot;,&quot;Section&quot;:1,&quot;Top&quot;:0.0,&quot;Left&quot;:0.0}" style="position:absolute;margin-left:0;margin-top:807pt;width:595.3pt;height:19.8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" o:allowincell="f" filled="f" stroked="f" strokeweight=".5pt">
              <v:fill o:detectmouseclick="t"/>
              <v:textbox inset=",0,,0">
                <w:txbxContent>
                  <w:p w14:paraId="108B1770" w14:textId="1BB2AEBF" w:rsidR="00AA42C1" w:rsidRPr="00AA42C1" w:rsidRDefault="00AA42C1" w:rsidP="00AA42C1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24"/>
                      </w:rPr>
                    </w:pPr>
                    <w:r w:rsidRPr="00AA42C1">
                      <w:rPr>
                        <w:rFonts w:ascii="Arial" w:hAnsi="Arial"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BA9B3" w14:textId="77777777" w:rsidR="00AA42C1" w:rsidRDefault="00AA42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F359C" w14:textId="77777777" w:rsidR="003C17B4" w:rsidRDefault="003C17B4">
      <w:pPr>
        <w:spacing w:after="0" w:line="240" w:lineRule="auto"/>
      </w:pPr>
      <w:r>
        <w:separator/>
      </w:r>
    </w:p>
  </w:footnote>
  <w:footnote w:type="continuationSeparator" w:id="0">
    <w:p w14:paraId="13667C47" w14:textId="77777777" w:rsidR="003C17B4" w:rsidRDefault="003C1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B93EB" w14:textId="1E543448" w:rsidR="005F0BA0" w:rsidRDefault="00AA42C1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1F66708C" wp14:editId="2250AD8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52095"/>
              <wp:effectExtent l="0" t="0" r="0" b="14605"/>
              <wp:wrapNone/>
              <wp:docPr id="5" name="MSIPCMf9c94650b550fed12c4af6f3" descr="{&quot;HashCode&quot;:352122633,&quot;Height&quot;:841.0,&quot;Width&quot;:595.0,&quot;Placement&quot;:&quot;Head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04C0C1E" w14:textId="2B684C81" w:rsidR="00AA42C1" w:rsidRPr="00AA42C1" w:rsidRDefault="00AA42C1" w:rsidP="00AA42C1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</w:pPr>
                          <w:r w:rsidRPr="00AA42C1"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66708C" id="_x0000_t202" coordsize="21600,21600" o:spt="202" path="m,l,21600r21600,l21600,xe">
              <v:stroke joinstyle="miter"/>
              <v:path gradientshapeok="t" o:connecttype="rect"/>
            </v:shapetype>
            <v:shape id="MSIPCMf9c94650b550fed12c4af6f3" o:spid="_x0000_s1026" type="#_x0000_t202" alt="{&quot;HashCode&quot;:352122633,&quot;Height&quot;:841.0,&quot;Width&quot;:595.0,&quot;Placement&quot;:&quot;Header&quot;,&quot;Index&quot;:&quot;OddAndEven&quot;,&quot;Section&quot;:1,&quot;Top&quot;:0.0,&quot;Left&quot;:0.0}" style="position:absolute;margin-left:0;margin-top:15pt;width:595.3pt;height:19.8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" o:allowincell="f" filled="f" stroked="f" strokeweight=".5pt">
              <v:fill o:detectmouseclick="t"/>
              <v:textbox inset=",0,,0">
                <w:txbxContent>
                  <w:p w14:paraId="104C0C1E" w14:textId="2B684C81" w:rsidR="00AA42C1" w:rsidRPr="00AA42C1" w:rsidRDefault="00AA42C1" w:rsidP="00AA42C1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24"/>
                      </w:rPr>
                    </w:pPr>
                    <w:r w:rsidRPr="00AA42C1">
                      <w:rPr>
                        <w:rFonts w:ascii="Arial" w:hAnsi="Arial"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F0BA0">
      <w:rPr>
        <w:noProof/>
        <w:lang w:eastAsia="en-AU"/>
      </w:rPr>
      <w:drawing>
        <wp:anchor distT="0" distB="0" distL="114300" distR="114300" simplePos="0" relativeHeight="251661312" behindDoc="1" locked="1" layoutInCell="0" allowOverlap="1" wp14:anchorId="73086959" wp14:editId="24BE618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4120" cy="49847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498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B8051" w14:textId="62E31769" w:rsidR="00554FA5" w:rsidRPr="007A6025" w:rsidRDefault="00AA42C1" w:rsidP="00701A0B">
    <w:pPr>
      <w:spacing w:after="120" w:line="270" w:lineRule="atLeast"/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3D05F58E" wp14:editId="7774CF5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52095"/>
              <wp:effectExtent l="0" t="0" r="0" b="14605"/>
              <wp:wrapNone/>
              <wp:docPr id="4" name="MSIPCM953b4bed839a2da8defd2a11" descr="{&quot;HashCode&quot;:352122633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94257E7" w14:textId="7D87E6D9" w:rsidR="00AA42C1" w:rsidRPr="00AA42C1" w:rsidRDefault="00AA42C1" w:rsidP="00AA42C1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</w:pPr>
                          <w:r w:rsidRPr="00AA42C1"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05F58E" id="_x0000_t202" coordsize="21600,21600" o:spt="202" path="m,l,21600r21600,l21600,xe">
              <v:stroke joinstyle="miter"/>
              <v:path gradientshapeok="t" o:connecttype="rect"/>
            </v:shapetype>
            <v:shape id="MSIPCM953b4bed839a2da8defd2a11" o:spid="_x0000_s1027" type="#_x0000_t202" alt="{&quot;HashCode&quot;:352122633,&quot;Height&quot;:841.0,&quot;Width&quot;:595.0,&quot;Placement&quot;:&quot;Header&quot;,&quot;Index&quot;:&quot;Primary&quot;,&quot;Section&quot;:1,&quot;Top&quot;:0.0,&quot;Left&quot;:0.0}" style="position:absolute;left:0;text-align:left;margin-left:0;margin-top:15pt;width:595.3pt;height:19.8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" o:allowincell="f" filled="f" stroked="f" strokeweight=".5pt">
              <v:fill o:detectmouseclick="t"/>
              <v:textbox inset=",0,,0">
                <w:txbxContent>
                  <w:p w14:paraId="194257E7" w14:textId="7D87E6D9" w:rsidR="00AA42C1" w:rsidRPr="00AA42C1" w:rsidRDefault="00AA42C1" w:rsidP="00AA42C1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24"/>
                      </w:rPr>
                    </w:pPr>
                    <w:r w:rsidRPr="00AA42C1">
                      <w:rPr>
                        <w:rFonts w:ascii="Arial" w:hAnsi="Arial"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F264778" w14:textId="77777777" w:rsidR="00A71783" w:rsidRPr="007A6025" w:rsidRDefault="00554FA5" w:rsidP="00A71783">
    <w:pPr>
      <w:tabs>
        <w:tab w:val="left" w:pos="-142"/>
      </w:tabs>
      <w:spacing w:after="0" w:line="560" w:lineRule="atLeast"/>
      <w:ind w:left="-142"/>
      <w:rPr>
        <w:rFonts w:asciiTheme="minorHAnsi" w:hAnsiTheme="minorHAnsi" w:cs="Arial"/>
        <w:b/>
        <w:color w:val="FFFFFF" w:themeColor="background1"/>
        <w:sz w:val="50"/>
        <w:szCs w:val="50"/>
      </w:rPr>
    </w:pPr>
    <w:r w:rsidRPr="007A6025">
      <w:rPr>
        <w:noProof/>
        <w:sz w:val="50"/>
        <w:szCs w:val="50"/>
        <w:lang w:eastAsia="en-AU"/>
      </w:rPr>
      <w:drawing>
        <wp:anchor distT="0" distB="0" distL="114300" distR="114300" simplePos="0" relativeHeight="251659264" behindDoc="1" locked="1" layoutInCell="0" allowOverlap="1" wp14:anchorId="36B09551" wp14:editId="2F5D2862">
          <wp:simplePos x="0" y="0"/>
          <wp:positionH relativeFrom="page">
            <wp:posOffset>1270</wp:posOffset>
          </wp:positionH>
          <wp:positionV relativeFrom="page">
            <wp:posOffset>0</wp:posOffset>
          </wp:positionV>
          <wp:extent cx="7556500" cy="1828800"/>
          <wp:effectExtent l="0" t="0" r="635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DJTR Factsheets blue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82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5D29" w:rsidRPr="007A6025">
      <w:rPr>
        <w:rFonts w:asciiTheme="minorHAnsi" w:hAnsiTheme="minorHAnsi" w:cs="Arial"/>
        <w:b/>
        <w:color w:val="FFFFFF" w:themeColor="background1"/>
        <w:sz w:val="50"/>
        <w:szCs w:val="50"/>
      </w:rPr>
      <w:t>V</w:t>
    </w:r>
    <w:r w:rsidR="00A71783" w:rsidRPr="007A6025">
      <w:rPr>
        <w:rFonts w:asciiTheme="minorHAnsi" w:hAnsiTheme="minorHAnsi" w:cs="Arial"/>
        <w:b/>
        <w:color w:val="FFFFFF" w:themeColor="background1"/>
        <w:sz w:val="50"/>
        <w:szCs w:val="50"/>
      </w:rPr>
      <w:t xml:space="preserve">ariation Request – </w:t>
    </w:r>
    <w:r w:rsidR="00A71783">
      <w:rPr>
        <w:rFonts w:asciiTheme="minorHAnsi" w:hAnsiTheme="minorHAnsi" w:cs="Arial"/>
        <w:b/>
        <w:color w:val="FFFFFF" w:themeColor="background1"/>
        <w:sz w:val="50"/>
        <w:szCs w:val="50"/>
      </w:rPr>
      <w:t>Timing</w:t>
    </w:r>
  </w:p>
  <w:p w14:paraId="1A90883C" w14:textId="414541DA" w:rsidR="00A71783" w:rsidRPr="00CB147A" w:rsidRDefault="00F72082" w:rsidP="00A71783">
    <w:pPr>
      <w:tabs>
        <w:tab w:val="left" w:pos="-142"/>
      </w:tabs>
      <w:spacing w:after="0" w:line="560" w:lineRule="atLeast"/>
      <w:ind w:left="-142"/>
      <w:rPr>
        <w:rFonts w:asciiTheme="minorHAnsi" w:hAnsiTheme="minorHAnsi" w:cs="Arial"/>
        <w:color w:val="FFFFFF" w:themeColor="background1"/>
        <w:sz w:val="32"/>
        <w:szCs w:val="28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23E2F6EB" wp14:editId="005E6B41">
          <wp:simplePos x="0" y="0"/>
          <wp:positionH relativeFrom="column">
            <wp:posOffset>5409565</wp:posOffset>
          </wp:positionH>
          <wp:positionV relativeFrom="paragraph">
            <wp:posOffset>433070</wp:posOffset>
          </wp:positionV>
          <wp:extent cx="846455" cy="452120"/>
          <wp:effectExtent l="0" t="0" r="0" b="5080"/>
          <wp:wrapNone/>
          <wp:docPr id="1" name="Picture 1" descr="Brand Victoria State Gov DJPR reverse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nd Victoria State Gov DJPR reverse 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3475"/>
                  <a:stretch>
                    <a:fillRect/>
                  </a:stretch>
                </pic:blipFill>
                <pic:spPr bwMode="auto">
                  <a:xfrm>
                    <a:off x="0" y="0"/>
                    <a:ext cx="846455" cy="452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1783">
      <w:rPr>
        <w:rFonts w:asciiTheme="minorHAnsi" w:hAnsiTheme="minorHAnsi" w:cs="Arial"/>
        <w:color w:val="FFFFFF" w:themeColor="background1"/>
        <w:sz w:val="32"/>
        <w:szCs w:val="28"/>
      </w:rPr>
      <w:t xml:space="preserve">Sport and Recreation Victoria </w:t>
    </w:r>
    <w:r w:rsidR="00A71783">
      <w:rPr>
        <w:rFonts w:asciiTheme="minorHAnsi" w:hAnsiTheme="minorHAnsi" w:cs="Arial"/>
        <w:color w:val="FFFFFF" w:themeColor="background1"/>
        <w:sz w:val="32"/>
        <w:szCs w:val="28"/>
      </w:rPr>
      <w:br/>
    </w:r>
    <w:r w:rsidR="00A71783" w:rsidRPr="00CB147A">
      <w:rPr>
        <w:rFonts w:asciiTheme="minorHAnsi" w:hAnsiTheme="minorHAnsi" w:cs="Arial"/>
        <w:i/>
        <w:color w:val="FFFFFF" w:themeColor="background1"/>
        <w:sz w:val="32"/>
        <w:szCs w:val="28"/>
      </w:rPr>
      <w:t>Community Infrastructure Programs</w:t>
    </w:r>
  </w:p>
  <w:p w14:paraId="35C71DC5" w14:textId="77777777" w:rsidR="006829B1" w:rsidRPr="00701A0B" w:rsidRDefault="006829B1" w:rsidP="00A71783">
    <w:pPr>
      <w:tabs>
        <w:tab w:val="left" w:pos="-142"/>
      </w:tabs>
      <w:spacing w:after="0" w:line="560" w:lineRule="atLeast"/>
      <w:ind w:left="-142"/>
      <w:rPr>
        <w:rFonts w:asciiTheme="minorHAnsi" w:hAnsiTheme="minorHAnsi" w:cs="Arial"/>
        <w:sz w:val="32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C4240" w14:textId="77777777" w:rsidR="00AA42C1" w:rsidRDefault="00AA42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DD25A6"/>
    <w:multiLevelType w:val="hybridMultilevel"/>
    <w:tmpl w:val="0AF6E9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0887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1B27"/>
    <w:rsid w:val="00014E9A"/>
    <w:rsid w:val="00033F8E"/>
    <w:rsid w:val="00090959"/>
    <w:rsid w:val="000B6457"/>
    <w:rsid w:val="000B7FC1"/>
    <w:rsid w:val="000E51FA"/>
    <w:rsid w:val="00117A80"/>
    <w:rsid w:val="00125430"/>
    <w:rsid w:val="0013171E"/>
    <w:rsid w:val="00152390"/>
    <w:rsid w:val="001F1C21"/>
    <w:rsid w:val="001F6A3C"/>
    <w:rsid w:val="002172E5"/>
    <w:rsid w:val="00273D49"/>
    <w:rsid w:val="002949EE"/>
    <w:rsid w:val="002B38A9"/>
    <w:rsid w:val="002E0297"/>
    <w:rsid w:val="002E0367"/>
    <w:rsid w:val="002F7F76"/>
    <w:rsid w:val="00306DC3"/>
    <w:rsid w:val="00325763"/>
    <w:rsid w:val="00335C98"/>
    <w:rsid w:val="00340E65"/>
    <w:rsid w:val="0036219E"/>
    <w:rsid w:val="00373AAA"/>
    <w:rsid w:val="003759B4"/>
    <w:rsid w:val="003A2692"/>
    <w:rsid w:val="003C17B4"/>
    <w:rsid w:val="003D7575"/>
    <w:rsid w:val="003F4982"/>
    <w:rsid w:val="0044712D"/>
    <w:rsid w:val="00484700"/>
    <w:rsid w:val="00490030"/>
    <w:rsid w:val="00490824"/>
    <w:rsid w:val="004F3F28"/>
    <w:rsid w:val="00500E18"/>
    <w:rsid w:val="00554FA5"/>
    <w:rsid w:val="005750A5"/>
    <w:rsid w:val="005B706A"/>
    <w:rsid w:val="005F0BA0"/>
    <w:rsid w:val="00650C63"/>
    <w:rsid w:val="006829B1"/>
    <w:rsid w:val="006C03C3"/>
    <w:rsid w:val="006E63AD"/>
    <w:rsid w:val="006F52A5"/>
    <w:rsid w:val="00701A0B"/>
    <w:rsid w:val="00732605"/>
    <w:rsid w:val="00771065"/>
    <w:rsid w:val="0077786B"/>
    <w:rsid w:val="007A6025"/>
    <w:rsid w:val="007C1CCE"/>
    <w:rsid w:val="007E4BE8"/>
    <w:rsid w:val="007E6CFE"/>
    <w:rsid w:val="007F6B5C"/>
    <w:rsid w:val="008D19A0"/>
    <w:rsid w:val="00901AC2"/>
    <w:rsid w:val="00912521"/>
    <w:rsid w:val="00945126"/>
    <w:rsid w:val="009667AB"/>
    <w:rsid w:val="009A6E3C"/>
    <w:rsid w:val="009C56E1"/>
    <w:rsid w:val="00A21B27"/>
    <w:rsid w:val="00A71783"/>
    <w:rsid w:val="00A8532A"/>
    <w:rsid w:val="00AA42C1"/>
    <w:rsid w:val="00AE5FE9"/>
    <w:rsid w:val="00B04897"/>
    <w:rsid w:val="00B16C92"/>
    <w:rsid w:val="00B2647D"/>
    <w:rsid w:val="00B40AE5"/>
    <w:rsid w:val="00B47D26"/>
    <w:rsid w:val="00B636A7"/>
    <w:rsid w:val="00B77692"/>
    <w:rsid w:val="00B855E3"/>
    <w:rsid w:val="00C76F9F"/>
    <w:rsid w:val="00CA4158"/>
    <w:rsid w:val="00CB1C1F"/>
    <w:rsid w:val="00CE33CB"/>
    <w:rsid w:val="00CF4867"/>
    <w:rsid w:val="00D2342B"/>
    <w:rsid w:val="00D827E0"/>
    <w:rsid w:val="00DC121D"/>
    <w:rsid w:val="00DD73DE"/>
    <w:rsid w:val="00DE01B0"/>
    <w:rsid w:val="00DE0BC2"/>
    <w:rsid w:val="00DF0EAE"/>
    <w:rsid w:val="00E92CA7"/>
    <w:rsid w:val="00E95D29"/>
    <w:rsid w:val="00E97CAF"/>
    <w:rsid w:val="00EC3164"/>
    <w:rsid w:val="00F33BF4"/>
    <w:rsid w:val="00F4566A"/>
    <w:rsid w:val="00F72082"/>
    <w:rsid w:val="00F86B9D"/>
    <w:rsid w:val="00FB432D"/>
    <w:rsid w:val="00FE2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CF03254"/>
  <w15:docId w15:val="{56A79D1B-4D49-44C8-85A1-4CFC6BD20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647D"/>
    <w:rPr>
      <w:rFonts w:ascii="Lucida Sans Unicode" w:hAnsi="Lucida Sans Unicode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4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47D"/>
    <w:rPr>
      <w:rFonts w:ascii="Lucida Sans Unicode" w:hAnsi="Lucida Sans Unicode"/>
      <w:sz w:val="20"/>
    </w:rPr>
  </w:style>
  <w:style w:type="table" w:styleId="TableGrid">
    <w:name w:val="Table Grid"/>
    <w:basedOn w:val="TableNormal"/>
    <w:uiPriority w:val="59"/>
    <w:rsid w:val="00B264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2647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6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47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73D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3D4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3D49"/>
    <w:rPr>
      <w:rFonts w:ascii="Lucida Sans Unicode" w:hAnsi="Lucida Sans Unicode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3D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3D49"/>
    <w:rPr>
      <w:rFonts w:ascii="Lucida Sans Unicode" w:hAnsi="Lucida Sans Unicode"/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E5F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5FE9"/>
    <w:rPr>
      <w:rFonts w:ascii="Lucida Sans Unicode" w:hAnsi="Lucida Sans Unicode"/>
      <w:sz w:val="20"/>
    </w:rPr>
  </w:style>
  <w:style w:type="paragraph" w:customStyle="1" w:styleId="DHHSmainheading">
    <w:name w:val="DHHS main heading"/>
    <w:uiPriority w:val="8"/>
    <w:rsid w:val="00306DC3"/>
    <w:pPr>
      <w:spacing w:after="0" w:line="560" w:lineRule="atLeast"/>
    </w:pPr>
    <w:rPr>
      <w:rFonts w:ascii="Arial" w:eastAsia="Times New Roman" w:hAnsi="Arial" w:cs="Times New Roman"/>
      <w:color w:val="FFFFFF"/>
      <w:sz w:val="50"/>
      <w:szCs w:val="50"/>
    </w:rPr>
  </w:style>
  <w:style w:type="paragraph" w:styleId="ListParagraph">
    <w:name w:val="List Paragraph"/>
    <w:basedOn w:val="Normal"/>
    <w:uiPriority w:val="34"/>
    <w:qFormat/>
    <w:rsid w:val="002E02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1AC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1A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port.vic.gov.au/__data/assets/word_doc/0016/56005/Variation-Request-Scope-FORM.docx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A8435CD461A449E8076429D6A2FB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73272-F0EF-4E25-A325-9E9798A0AA27}"/>
      </w:docPartPr>
      <w:docPartBody>
        <w:p w:rsidR="00E837DF" w:rsidRDefault="00A232D9" w:rsidP="00A232D9">
          <w:pPr>
            <w:pStyle w:val="CA8435CD461A449E8076429D6A2FB785"/>
          </w:pPr>
          <w:r w:rsidRPr="00CE33CB">
            <w:rPr>
              <w:rStyle w:val="PlaceholderText"/>
              <w:rFonts w:cs="Arial"/>
            </w:rPr>
            <w:t>Click here to enter a date</w:t>
          </w:r>
        </w:p>
      </w:docPartBody>
    </w:docPart>
    <w:docPart>
      <w:docPartPr>
        <w:name w:val="85B3A3BA4AB14E54AB877CE49EE2C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3F0F5D-03FB-4B61-BD95-9A47D1013C7A}"/>
      </w:docPartPr>
      <w:docPartBody>
        <w:p w:rsidR="00E837DF" w:rsidRDefault="00A232D9" w:rsidP="00A232D9">
          <w:pPr>
            <w:pStyle w:val="85B3A3BA4AB14E54AB877CE49EE2CD1E"/>
          </w:pPr>
          <w:r w:rsidRPr="00CE33CB">
            <w:rPr>
              <w:rStyle w:val="PlaceholderText"/>
              <w:rFonts w:cs="Arial"/>
            </w:rPr>
            <w:t>Click here to enter text</w:t>
          </w:r>
        </w:p>
      </w:docPartBody>
    </w:docPart>
    <w:docPart>
      <w:docPartPr>
        <w:name w:val="F9262B78D6F9448989BE376A12EAE5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74238-5C7B-4856-B517-CFD0EB6EFFC4}"/>
      </w:docPartPr>
      <w:docPartBody>
        <w:p w:rsidR="00E837DF" w:rsidRDefault="00A232D9" w:rsidP="00A232D9">
          <w:pPr>
            <w:pStyle w:val="F9262B78D6F9448989BE376A12EAE511"/>
          </w:pPr>
          <w:r w:rsidRPr="00CE33CB">
            <w:rPr>
              <w:rStyle w:val="PlaceholderText"/>
              <w:rFonts w:cs="Arial"/>
            </w:rPr>
            <w:t>Click here to enter a date</w:t>
          </w:r>
        </w:p>
      </w:docPartBody>
    </w:docPart>
    <w:docPart>
      <w:docPartPr>
        <w:name w:val="1289D7D74C6C442EBD43F35F1CAD9A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1030D-7162-49D4-B2FB-96E26CEEC9F4}"/>
      </w:docPartPr>
      <w:docPartBody>
        <w:p w:rsidR="00E837DF" w:rsidRDefault="00A232D9" w:rsidP="00A232D9">
          <w:pPr>
            <w:pStyle w:val="1289D7D74C6C442EBD43F35F1CAD9AE6"/>
          </w:pPr>
          <w:r w:rsidRPr="00CE33CB">
            <w:rPr>
              <w:rStyle w:val="PlaceholderText"/>
              <w:rFonts w:cs="Arial"/>
            </w:rPr>
            <w:t>Click here to enter text</w:t>
          </w:r>
        </w:p>
      </w:docPartBody>
    </w:docPart>
    <w:docPart>
      <w:docPartPr>
        <w:name w:val="F61E6BF964CB42FA8AE0BC07258D8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931F1-1B8B-47F8-A811-0248E362467B}"/>
      </w:docPartPr>
      <w:docPartBody>
        <w:p w:rsidR="00E837DF" w:rsidRDefault="00A232D9" w:rsidP="00A232D9">
          <w:pPr>
            <w:pStyle w:val="F61E6BF964CB42FA8AE0BC07258D8788"/>
          </w:pPr>
          <w:r w:rsidRPr="00CE33CB">
            <w:rPr>
              <w:rFonts w:cs="Arial"/>
            </w:rPr>
            <w:t>Select from dropdown</w:t>
          </w:r>
        </w:p>
      </w:docPartBody>
    </w:docPart>
    <w:docPart>
      <w:docPartPr>
        <w:name w:val="D4080F6BA36C4BB4B96FA75C61D1B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FC27C-7476-40C0-9508-5FFFA56B9D43}"/>
      </w:docPartPr>
      <w:docPartBody>
        <w:p w:rsidR="00E837DF" w:rsidRDefault="00A232D9" w:rsidP="00A232D9">
          <w:pPr>
            <w:pStyle w:val="D4080F6BA36C4BB4B96FA75C61D1B761"/>
          </w:pPr>
          <w:r w:rsidRPr="00CE33CB">
            <w:rPr>
              <w:rStyle w:val="PlaceholderText"/>
              <w:rFonts w:cs="Arial"/>
            </w:rPr>
            <w:t>Click here to enter text</w:t>
          </w:r>
        </w:p>
      </w:docPartBody>
    </w:docPart>
    <w:docPart>
      <w:docPartPr>
        <w:name w:val="490F0226195949E5A92F11747F91C6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EAA01-381C-4392-B3D7-B734DAED81EF}"/>
      </w:docPartPr>
      <w:docPartBody>
        <w:p w:rsidR="00E837DF" w:rsidRDefault="00A232D9" w:rsidP="00A232D9">
          <w:pPr>
            <w:pStyle w:val="490F0226195949E5A92F11747F91C6A4"/>
          </w:pPr>
          <w:r w:rsidRPr="00CE33CB">
            <w:rPr>
              <w:rFonts w:cs="Arial"/>
            </w:rPr>
            <w:t>Select from dropdown</w:t>
          </w:r>
        </w:p>
      </w:docPartBody>
    </w:docPart>
    <w:docPart>
      <w:docPartPr>
        <w:name w:val="A71B03CF70FC46098FC93575E3404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0225F6-785A-4B6C-BB31-749582720957}"/>
      </w:docPartPr>
      <w:docPartBody>
        <w:p w:rsidR="00E837DF" w:rsidRDefault="00A232D9" w:rsidP="00A232D9">
          <w:pPr>
            <w:pStyle w:val="A71B03CF70FC46098FC93575E34045E7"/>
          </w:pPr>
          <w:r w:rsidRPr="0034480D">
            <w:rPr>
              <w:rStyle w:val="PlaceholderText"/>
            </w:rPr>
            <w:t>Click here to enter a date.</w:t>
          </w:r>
        </w:p>
      </w:docPartBody>
    </w:docPart>
    <w:docPart>
      <w:docPartPr>
        <w:name w:val="391B7D2DFDCA44969040B749B13FE4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0E509-1F27-4FA8-A236-8E1DAA1A8573}"/>
      </w:docPartPr>
      <w:docPartBody>
        <w:p w:rsidR="00E837DF" w:rsidRDefault="00A232D9" w:rsidP="00A232D9">
          <w:pPr>
            <w:pStyle w:val="391B7D2DFDCA44969040B749B13FE4EC"/>
          </w:pPr>
          <w:r w:rsidRPr="0034480D">
            <w:rPr>
              <w:rStyle w:val="PlaceholderText"/>
            </w:rPr>
            <w:t>Click here to enter a date.</w:t>
          </w:r>
        </w:p>
      </w:docPartBody>
    </w:docPart>
    <w:docPart>
      <w:docPartPr>
        <w:name w:val="D5FDDD095762481E9E924597EB9C2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3FB37-7FE5-4F8D-A891-4A64E996DF1E}"/>
      </w:docPartPr>
      <w:docPartBody>
        <w:p w:rsidR="00E837DF" w:rsidRDefault="00A232D9" w:rsidP="00A232D9">
          <w:pPr>
            <w:pStyle w:val="D5FDDD095762481E9E924597EB9C2F2D"/>
          </w:pPr>
          <w:r w:rsidRPr="00CE33CB">
            <w:rPr>
              <w:rFonts w:cs="Arial"/>
            </w:rPr>
            <w:t>Select from dropdown</w:t>
          </w:r>
        </w:p>
      </w:docPartBody>
    </w:docPart>
    <w:docPart>
      <w:docPartPr>
        <w:name w:val="4BA3F7FC221141FE9D14F051D0F70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159550-EC9E-4732-837F-292BC71BE3BC}"/>
      </w:docPartPr>
      <w:docPartBody>
        <w:p w:rsidR="00E837DF" w:rsidRDefault="00A232D9" w:rsidP="00A232D9">
          <w:pPr>
            <w:pStyle w:val="4BA3F7FC221141FE9D14F051D0F70F02"/>
          </w:pPr>
          <w:r w:rsidRPr="0034480D">
            <w:rPr>
              <w:rStyle w:val="PlaceholderText"/>
            </w:rPr>
            <w:t>Click here to enter a date.</w:t>
          </w:r>
        </w:p>
      </w:docPartBody>
    </w:docPart>
    <w:docPart>
      <w:docPartPr>
        <w:name w:val="D1EE6CB1C1EE4EB6A1D470E6D0E0DD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179AC-D778-49B6-96FA-F9698ECBDD5E}"/>
      </w:docPartPr>
      <w:docPartBody>
        <w:p w:rsidR="00E837DF" w:rsidRDefault="00A232D9" w:rsidP="00A232D9">
          <w:pPr>
            <w:pStyle w:val="D1EE6CB1C1EE4EB6A1D470E6D0E0DDB6"/>
          </w:pPr>
          <w:r w:rsidRPr="0034480D">
            <w:rPr>
              <w:rStyle w:val="PlaceholderText"/>
            </w:rPr>
            <w:t>Click here to enter a date.</w:t>
          </w:r>
        </w:p>
      </w:docPartBody>
    </w:docPart>
    <w:docPart>
      <w:docPartPr>
        <w:name w:val="9EE92EA7A6CE449C9EDF4C80860EF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79044-EADF-462A-90E0-B74F77C6DB01}"/>
      </w:docPartPr>
      <w:docPartBody>
        <w:p w:rsidR="00E837DF" w:rsidRDefault="00A232D9" w:rsidP="00A232D9">
          <w:pPr>
            <w:pStyle w:val="9EE92EA7A6CE449C9EDF4C80860EF2B1"/>
          </w:pPr>
          <w:r w:rsidRPr="00CE33CB">
            <w:rPr>
              <w:rFonts w:cs="Arial"/>
            </w:rPr>
            <w:t>Select from dropdown</w:t>
          </w:r>
        </w:p>
      </w:docPartBody>
    </w:docPart>
    <w:docPart>
      <w:docPartPr>
        <w:name w:val="6E1BF99D8EF34ECE849ABABF7791A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A548F-21AD-489D-A63A-B02AE7C03B59}"/>
      </w:docPartPr>
      <w:docPartBody>
        <w:p w:rsidR="00E837DF" w:rsidRDefault="00A232D9" w:rsidP="00A232D9">
          <w:pPr>
            <w:pStyle w:val="6E1BF99D8EF34ECE849ABABF7791A0D1"/>
          </w:pPr>
          <w:r w:rsidRPr="0034480D">
            <w:rPr>
              <w:rStyle w:val="PlaceholderText"/>
            </w:rPr>
            <w:t>Click here to enter a date.</w:t>
          </w:r>
        </w:p>
      </w:docPartBody>
    </w:docPart>
    <w:docPart>
      <w:docPartPr>
        <w:name w:val="B70239AFDABA456E81DFFC1CE2819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B24E7-DE6D-4AE0-8DB1-6CA6CE749065}"/>
      </w:docPartPr>
      <w:docPartBody>
        <w:p w:rsidR="00E837DF" w:rsidRDefault="00A232D9" w:rsidP="00A232D9">
          <w:pPr>
            <w:pStyle w:val="B70239AFDABA456E81DFFC1CE281977A"/>
          </w:pPr>
          <w:r w:rsidRPr="0034480D">
            <w:rPr>
              <w:rStyle w:val="PlaceholderText"/>
            </w:rPr>
            <w:t>Click here to enter a date.</w:t>
          </w:r>
        </w:p>
      </w:docPartBody>
    </w:docPart>
    <w:docPart>
      <w:docPartPr>
        <w:name w:val="E2F1ABC1DF5743FFA852D53D021CA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B125E-64EF-47D5-A9D4-87D85D08A725}"/>
      </w:docPartPr>
      <w:docPartBody>
        <w:p w:rsidR="00E837DF" w:rsidRDefault="00A232D9" w:rsidP="00A232D9">
          <w:pPr>
            <w:pStyle w:val="E2F1ABC1DF5743FFA852D53D021CAA82"/>
          </w:pPr>
          <w:r w:rsidRPr="00CE33CB">
            <w:rPr>
              <w:rFonts w:cs="Arial"/>
            </w:rPr>
            <w:t>Select from dropdown</w:t>
          </w:r>
        </w:p>
      </w:docPartBody>
    </w:docPart>
    <w:docPart>
      <w:docPartPr>
        <w:name w:val="D1E68BEC81BA4F7DA5DA427A3F688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90485-FC33-49EE-93CC-9F30BFCAE02C}"/>
      </w:docPartPr>
      <w:docPartBody>
        <w:p w:rsidR="00E837DF" w:rsidRDefault="00A232D9" w:rsidP="00A232D9">
          <w:pPr>
            <w:pStyle w:val="D1E68BEC81BA4F7DA5DA427A3F688044"/>
          </w:pPr>
          <w:r w:rsidRPr="0034480D">
            <w:rPr>
              <w:rStyle w:val="PlaceholderText"/>
            </w:rPr>
            <w:t>Click here to enter a date.</w:t>
          </w:r>
        </w:p>
      </w:docPartBody>
    </w:docPart>
    <w:docPart>
      <w:docPartPr>
        <w:name w:val="B3DB2EA33B2948CDBEE256B667D77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9D202E-11D7-4F15-9778-B1C8A7C4233F}"/>
      </w:docPartPr>
      <w:docPartBody>
        <w:p w:rsidR="00E837DF" w:rsidRDefault="00A232D9" w:rsidP="00A232D9">
          <w:pPr>
            <w:pStyle w:val="B3DB2EA33B2948CDBEE256B667D771CC"/>
          </w:pPr>
          <w:r w:rsidRPr="0034480D">
            <w:rPr>
              <w:rStyle w:val="PlaceholderText"/>
            </w:rPr>
            <w:t>Click here to enter a date.</w:t>
          </w:r>
        </w:p>
      </w:docPartBody>
    </w:docPart>
    <w:docPart>
      <w:docPartPr>
        <w:name w:val="8882F0BFA6804491A11A9AC36E003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DEB54A-EAC3-4462-8F1C-D31D5185211F}"/>
      </w:docPartPr>
      <w:docPartBody>
        <w:p w:rsidR="00E837DF" w:rsidRDefault="00A232D9" w:rsidP="00A232D9">
          <w:pPr>
            <w:pStyle w:val="8882F0BFA6804491A11A9AC36E0031E0"/>
          </w:pPr>
          <w:r w:rsidRPr="00CE33CB">
            <w:rPr>
              <w:rStyle w:val="PlaceholderText"/>
              <w:rFonts w:cs="Arial"/>
            </w:rPr>
            <w:t>Click here to enter text</w:t>
          </w:r>
        </w:p>
      </w:docPartBody>
    </w:docPart>
    <w:docPart>
      <w:docPartPr>
        <w:name w:val="EDB408CDB51F40B1B5D0BFAAF95810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88787-2682-4909-A3A2-6ED07A461986}"/>
      </w:docPartPr>
      <w:docPartBody>
        <w:p w:rsidR="00E837DF" w:rsidRDefault="00A232D9" w:rsidP="00A232D9">
          <w:pPr>
            <w:pStyle w:val="EDB408CDB51F40B1B5D0BFAAF9581065"/>
          </w:pPr>
          <w:r w:rsidRPr="0034480D">
            <w:rPr>
              <w:rStyle w:val="PlaceholderText"/>
            </w:rPr>
            <w:t>Click here to enter a date.</w:t>
          </w:r>
        </w:p>
      </w:docPartBody>
    </w:docPart>
    <w:docPart>
      <w:docPartPr>
        <w:name w:val="7547F55E56BC4850AB8F70B9521D7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CC0D3D-39F1-49BB-9A76-9BB91EB109FC}"/>
      </w:docPartPr>
      <w:docPartBody>
        <w:p w:rsidR="00E837DF" w:rsidRDefault="00A232D9" w:rsidP="00A232D9">
          <w:pPr>
            <w:pStyle w:val="7547F55E56BC4850AB8F70B9521D7436"/>
          </w:pPr>
          <w:r w:rsidRPr="0034480D">
            <w:rPr>
              <w:rStyle w:val="PlaceholderText"/>
            </w:rPr>
            <w:t>Click here to enter a date.</w:t>
          </w:r>
        </w:p>
      </w:docPartBody>
    </w:docPart>
    <w:docPart>
      <w:docPartPr>
        <w:name w:val="3CA9F3D5FFEA49D8989D907552412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FE28DE-2838-4282-B0C4-625CE0766184}"/>
      </w:docPartPr>
      <w:docPartBody>
        <w:p w:rsidR="00E837DF" w:rsidRDefault="00A232D9" w:rsidP="00A232D9">
          <w:pPr>
            <w:pStyle w:val="3CA9F3D5FFEA49D8989D907552412008"/>
          </w:pPr>
          <w:r w:rsidRPr="00CE33CB">
            <w:rPr>
              <w:rStyle w:val="PlaceholderText"/>
              <w:rFonts w:cs="Arial"/>
            </w:rPr>
            <w:t>Click here to enter text</w:t>
          </w:r>
        </w:p>
      </w:docPartBody>
    </w:docPart>
    <w:docPart>
      <w:docPartPr>
        <w:name w:val="5709D370325B461599B164F58CF61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FB412-8C4D-4F0A-8052-89B776453633}"/>
      </w:docPartPr>
      <w:docPartBody>
        <w:p w:rsidR="00E837DF" w:rsidRDefault="00A232D9" w:rsidP="00A232D9">
          <w:pPr>
            <w:pStyle w:val="5709D370325B461599B164F58CF613CC"/>
          </w:pPr>
          <w:r w:rsidRPr="00CE33CB">
            <w:rPr>
              <w:rStyle w:val="PlaceholderText"/>
              <w:rFonts w:cs="Arial"/>
              <w:szCs w:val="20"/>
            </w:rPr>
            <w:t>Click here to enter text</w:t>
          </w:r>
        </w:p>
      </w:docPartBody>
    </w:docPart>
    <w:docPart>
      <w:docPartPr>
        <w:name w:val="726795EF9D4D4CDEACDDA2338A87A9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1D104E-45F3-4CF5-9C0B-12E4A19158BB}"/>
      </w:docPartPr>
      <w:docPartBody>
        <w:p w:rsidR="00E837DF" w:rsidRDefault="00A232D9" w:rsidP="00A232D9">
          <w:pPr>
            <w:pStyle w:val="726795EF9D4D4CDEACDDA2338A87A99F"/>
          </w:pPr>
          <w:r w:rsidRPr="00CE33CB">
            <w:rPr>
              <w:rStyle w:val="PlaceholderText"/>
              <w:rFonts w:cs="Arial"/>
              <w:szCs w:val="20"/>
            </w:rPr>
            <w:t>Click here to enter text</w:t>
          </w:r>
        </w:p>
      </w:docPartBody>
    </w:docPart>
    <w:docPart>
      <w:docPartPr>
        <w:name w:val="C7F43BEF57BC4919B6CA7CD4715498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EF42C-D62A-4156-A885-513B8B37501F}"/>
      </w:docPartPr>
      <w:docPartBody>
        <w:p w:rsidR="00E837DF" w:rsidRDefault="00A232D9" w:rsidP="00A232D9">
          <w:pPr>
            <w:pStyle w:val="C7F43BEF57BC4919B6CA7CD47154984E"/>
          </w:pPr>
          <w:r w:rsidRPr="00CE33CB">
            <w:rPr>
              <w:rStyle w:val="PlaceholderText"/>
              <w:rFonts w:cs="Arial"/>
              <w:szCs w:val="20"/>
            </w:rPr>
            <w:t>Click here to enter text</w:t>
          </w:r>
        </w:p>
      </w:docPartBody>
    </w:docPart>
    <w:docPart>
      <w:docPartPr>
        <w:name w:val="462A3E89821D47D290439B9F2115F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AE80A-13E0-4282-9B7A-EFA5F1FA2051}"/>
      </w:docPartPr>
      <w:docPartBody>
        <w:p w:rsidR="00E837DF" w:rsidRDefault="00A232D9" w:rsidP="00A232D9">
          <w:pPr>
            <w:pStyle w:val="462A3E89821D47D290439B9F2115FF57"/>
          </w:pPr>
          <w:r w:rsidRPr="00CE33CB">
            <w:rPr>
              <w:rStyle w:val="PlaceholderText"/>
              <w:rFonts w:cs="Arial"/>
              <w:szCs w:val="20"/>
            </w:rPr>
            <w:t>Click here to enter text</w:t>
          </w:r>
        </w:p>
      </w:docPartBody>
    </w:docPart>
    <w:docPart>
      <w:docPartPr>
        <w:name w:val="BE61934D8A3B4F5DAB7F2D36D5EC3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65F6B-14A5-4350-85AA-3DEEDA4D94BD}"/>
      </w:docPartPr>
      <w:docPartBody>
        <w:p w:rsidR="00E837DF" w:rsidRDefault="00A232D9" w:rsidP="00A232D9">
          <w:pPr>
            <w:pStyle w:val="BE61934D8A3B4F5DAB7F2D36D5EC37A2"/>
          </w:pPr>
          <w:r w:rsidRPr="00CE33CB">
            <w:rPr>
              <w:rStyle w:val="PlaceholderText"/>
              <w:rFonts w:cs="Arial"/>
            </w:rPr>
            <w:t>Click here to enter text</w:t>
          </w:r>
        </w:p>
      </w:docPartBody>
    </w:docPart>
    <w:docPart>
      <w:docPartPr>
        <w:name w:val="217E0899A6B04657BDCC7BC3F9719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E6CD8-D590-4656-A7B2-14D6C2ED2E9A}"/>
      </w:docPartPr>
      <w:docPartBody>
        <w:p w:rsidR="00E837DF" w:rsidRDefault="00A232D9" w:rsidP="00A232D9">
          <w:pPr>
            <w:pStyle w:val="217E0899A6B04657BDCC7BC3F9719C35"/>
          </w:pPr>
          <w:r w:rsidRPr="00CE33CB">
            <w:rPr>
              <w:rStyle w:val="PlaceholderText"/>
              <w:rFonts w:cs="Arial"/>
            </w:rPr>
            <w:t>Click here to enter text</w:t>
          </w:r>
        </w:p>
      </w:docPartBody>
    </w:docPart>
    <w:docPart>
      <w:docPartPr>
        <w:name w:val="CDC948CBA7634EF7BBF6F23D82BDF5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6ABEB-4876-4DC6-AAAA-53491AB0C4AD}"/>
      </w:docPartPr>
      <w:docPartBody>
        <w:p w:rsidR="00E837DF" w:rsidRDefault="00A232D9" w:rsidP="00A232D9">
          <w:pPr>
            <w:pStyle w:val="CDC948CBA7634EF7BBF6F23D82BDF57E"/>
          </w:pPr>
          <w:r w:rsidRPr="00CE33CB">
            <w:rPr>
              <w:rStyle w:val="PlaceholderText"/>
              <w:rFonts w:cs="Arial"/>
            </w:rPr>
            <w:t>Click here to enter text</w:t>
          </w:r>
        </w:p>
      </w:docPartBody>
    </w:docPart>
    <w:docPart>
      <w:docPartPr>
        <w:name w:val="3B51E58FD8A543819DFE11684A165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8225A-6D36-4653-A9A7-8D31E2E4DF43}"/>
      </w:docPartPr>
      <w:docPartBody>
        <w:p w:rsidR="00E837DF" w:rsidRDefault="00A232D9" w:rsidP="00A232D9">
          <w:pPr>
            <w:pStyle w:val="3B51E58FD8A543819DFE11684A165C6D"/>
          </w:pPr>
          <w:r w:rsidRPr="0034480D">
            <w:rPr>
              <w:rStyle w:val="PlaceholderText"/>
            </w:rPr>
            <w:t>Click here to enter a date.</w:t>
          </w:r>
        </w:p>
      </w:docPartBody>
    </w:docPart>
    <w:docPart>
      <w:docPartPr>
        <w:name w:val="159C3D596CC64F7E8DC21660B97CC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0A387-E280-4458-A2BE-86D50A7292A2}"/>
      </w:docPartPr>
      <w:docPartBody>
        <w:p w:rsidR="00E837DF" w:rsidRDefault="00A232D9" w:rsidP="00A232D9">
          <w:pPr>
            <w:pStyle w:val="159C3D596CC64F7E8DC21660B97CCE4B"/>
          </w:pPr>
          <w:r w:rsidRPr="00CE33CB">
            <w:rPr>
              <w:rStyle w:val="PlaceholderText"/>
              <w:rFonts w:cs="Arial"/>
            </w:rPr>
            <w:t>Click here to enter text</w:t>
          </w:r>
        </w:p>
      </w:docPartBody>
    </w:docPart>
    <w:docPart>
      <w:docPartPr>
        <w:name w:val="A353D45D8E9B46529370D4053A52F9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58675-B3DF-46A6-B9AE-1CC9C8981C02}"/>
      </w:docPartPr>
      <w:docPartBody>
        <w:p w:rsidR="00E837DF" w:rsidRDefault="00A232D9" w:rsidP="00A232D9">
          <w:pPr>
            <w:pStyle w:val="A353D45D8E9B46529370D4053A52F9F3"/>
          </w:pPr>
          <w:r w:rsidRPr="00CE33CB">
            <w:rPr>
              <w:rStyle w:val="PlaceholderText"/>
              <w:rFonts w:cs="Arial"/>
            </w:rPr>
            <w:t>Click here to enter text</w:t>
          </w:r>
        </w:p>
      </w:docPartBody>
    </w:docPart>
    <w:docPart>
      <w:docPartPr>
        <w:name w:val="ED1872C498DF4D73BD97498B9DF11B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DB16CE-463C-4E72-A363-8016FEA7FBB5}"/>
      </w:docPartPr>
      <w:docPartBody>
        <w:p w:rsidR="00E837DF" w:rsidRDefault="00A232D9" w:rsidP="00A232D9">
          <w:pPr>
            <w:pStyle w:val="ED1872C498DF4D73BD97498B9DF11B76"/>
          </w:pPr>
          <w:r w:rsidRPr="0034480D">
            <w:rPr>
              <w:rStyle w:val="PlaceholderText"/>
            </w:rPr>
            <w:t>Click here to enter a date.</w:t>
          </w:r>
        </w:p>
      </w:docPartBody>
    </w:docPart>
    <w:docPart>
      <w:docPartPr>
        <w:name w:val="08F47E68E26F44C59EE502C2E9D96D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9148B-C14F-4401-AC07-AC6D8E6CDDE2}"/>
      </w:docPartPr>
      <w:docPartBody>
        <w:p w:rsidR="0027309E" w:rsidRDefault="00E837DF" w:rsidP="00E837DF">
          <w:pPr>
            <w:pStyle w:val="08F47E68E26F44C59EE502C2E9D96D4F"/>
          </w:pPr>
          <w:r w:rsidRPr="00121E81">
            <w:rPr>
              <w:rStyle w:val="PlaceholderText"/>
            </w:rPr>
            <w:t>Click here to enter text.</w:t>
          </w:r>
        </w:p>
      </w:docPartBody>
    </w:docPart>
    <w:docPart>
      <w:docPartPr>
        <w:name w:val="DCD9A8FDB8F949078688497D3D04B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8EC910-6D9E-4856-9F48-92886487A22B}"/>
      </w:docPartPr>
      <w:docPartBody>
        <w:p w:rsidR="0027309E" w:rsidRDefault="00E837DF" w:rsidP="00E837DF">
          <w:pPr>
            <w:pStyle w:val="DCD9A8FDB8F949078688497D3D04BCC2"/>
          </w:pPr>
          <w:r w:rsidRPr="00121E81">
            <w:rPr>
              <w:rStyle w:val="PlaceholderText"/>
            </w:rPr>
            <w:t>Click here to enter text.</w:t>
          </w:r>
        </w:p>
      </w:docPartBody>
    </w:docPart>
    <w:docPart>
      <w:docPartPr>
        <w:name w:val="783E83309493469AAF6A2A65BEDB8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9A718-751E-42CD-8E5A-843B22B2C28C}"/>
      </w:docPartPr>
      <w:docPartBody>
        <w:p w:rsidR="0027309E" w:rsidRDefault="00E837DF" w:rsidP="00E837DF">
          <w:pPr>
            <w:pStyle w:val="783E83309493469AAF6A2A65BEDB8B04"/>
          </w:pPr>
          <w:r w:rsidRPr="00121E81">
            <w:rPr>
              <w:rStyle w:val="PlaceholderText"/>
            </w:rPr>
            <w:t>Click here to enter text.</w:t>
          </w:r>
        </w:p>
      </w:docPartBody>
    </w:docPart>
    <w:docPart>
      <w:docPartPr>
        <w:name w:val="E98C268404D54AEE973A514EF10CA1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1AE0C-FBEE-4DFA-8BFE-A52254692B6C}"/>
      </w:docPartPr>
      <w:docPartBody>
        <w:p w:rsidR="0027309E" w:rsidRDefault="00E837DF" w:rsidP="00E837DF">
          <w:pPr>
            <w:pStyle w:val="E98C268404D54AEE973A514EF10CA17A"/>
          </w:pPr>
          <w:r w:rsidRPr="00121E81">
            <w:rPr>
              <w:rStyle w:val="PlaceholderText"/>
            </w:rPr>
            <w:t>Click here to enter text.</w:t>
          </w:r>
        </w:p>
      </w:docPartBody>
    </w:docPart>
    <w:docPart>
      <w:docPartPr>
        <w:name w:val="FB16A079FA7B4BD19F684284A3A69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42174-E5F9-4235-AFD8-D1A62660085E}"/>
      </w:docPartPr>
      <w:docPartBody>
        <w:p w:rsidR="0027309E" w:rsidRDefault="00E837DF" w:rsidP="00E837DF">
          <w:pPr>
            <w:pStyle w:val="FB16A079FA7B4BD19F684284A3A69C73"/>
          </w:pPr>
          <w:r w:rsidRPr="00121E81">
            <w:rPr>
              <w:rStyle w:val="PlaceholderText"/>
            </w:rPr>
            <w:t>Click here to enter text.</w:t>
          </w:r>
        </w:p>
      </w:docPartBody>
    </w:docPart>
    <w:docPart>
      <w:docPartPr>
        <w:name w:val="E372EE5A8FEE43EFB09B71144A1AB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B3D8C-6A23-4B80-8913-C756347D8148}"/>
      </w:docPartPr>
      <w:docPartBody>
        <w:p w:rsidR="0027309E" w:rsidRDefault="00E837DF" w:rsidP="00E837DF">
          <w:pPr>
            <w:pStyle w:val="E372EE5A8FEE43EFB09B71144A1AB1F3"/>
          </w:pPr>
          <w:r w:rsidRPr="00121E81">
            <w:rPr>
              <w:rStyle w:val="PlaceholderText"/>
            </w:rPr>
            <w:t>Click here to enter text.</w:t>
          </w:r>
        </w:p>
      </w:docPartBody>
    </w:docPart>
    <w:docPart>
      <w:docPartPr>
        <w:name w:val="245486373ACC47A68BEB39BA6BBB3A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F713A-83E5-4372-85F4-ACD44789FA80}"/>
      </w:docPartPr>
      <w:docPartBody>
        <w:p w:rsidR="0027309E" w:rsidRDefault="00E837DF" w:rsidP="00E837DF">
          <w:pPr>
            <w:pStyle w:val="245486373ACC47A68BEB39BA6BBB3A80"/>
          </w:pPr>
          <w:r w:rsidRPr="00121E81">
            <w:rPr>
              <w:rStyle w:val="PlaceholderText"/>
            </w:rPr>
            <w:t>Click here to enter text.</w:t>
          </w:r>
        </w:p>
      </w:docPartBody>
    </w:docPart>
    <w:docPart>
      <w:docPartPr>
        <w:name w:val="EF3A2CE9D71543A6891E053A33A7C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B11AA-51B7-4D55-AEEF-776A58824DA3}"/>
      </w:docPartPr>
      <w:docPartBody>
        <w:p w:rsidR="0027309E" w:rsidRDefault="00E837DF" w:rsidP="00E837DF">
          <w:pPr>
            <w:pStyle w:val="EF3A2CE9D71543A6891E053A33A7CD10"/>
          </w:pPr>
          <w:r w:rsidRPr="00CE33CB">
            <w:rPr>
              <w:rStyle w:val="PlaceholderText"/>
              <w:rFonts w:cs="Arial"/>
            </w:rPr>
            <w:t>Click here to enter text</w:t>
          </w:r>
        </w:p>
      </w:docPartBody>
    </w:docPart>
    <w:docPart>
      <w:docPartPr>
        <w:name w:val="FC5DE0FB4CBC4FE5BEBF240DC8CBD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A53D8-C4A2-4077-A286-914236E0D875}"/>
      </w:docPartPr>
      <w:docPartBody>
        <w:p w:rsidR="0027309E" w:rsidRDefault="00E837DF" w:rsidP="00E837DF">
          <w:pPr>
            <w:pStyle w:val="FC5DE0FB4CBC4FE5BEBF240DC8CBDC85"/>
          </w:pPr>
          <w:r>
            <w:rPr>
              <w:rFonts w:cs="Arial"/>
            </w:rPr>
            <w:t>YYYY-YYYY</w:t>
          </w:r>
        </w:p>
      </w:docPartBody>
    </w:docPart>
    <w:docPart>
      <w:docPartPr>
        <w:name w:val="9FD9177EF7D54BEABC545A1B39B5A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0D710-7621-4540-80DE-FC2C271CCFEF}"/>
      </w:docPartPr>
      <w:docPartBody>
        <w:p w:rsidR="0027309E" w:rsidRDefault="00E837DF" w:rsidP="00E837DF">
          <w:pPr>
            <w:pStyle w:val="9FD9177EF7D54BEABC545A1B39B5AE26"/>
          </w:pPr>
          <w:r w:rsidRPr="00CE33CB">
            <w:rPr>
              <w:rStyle w:val="PlaceholderText"/>
              <w:rFonts w:cs="Arial"/>
            </w:rPr>
            <w:t>Click here to enter text</w:t>
          </w:r>
        </w:p>
      </w:docPartBody>
    </w:docPart>
    <w:docPart>
      <w:docPartPr>
        <w:name w:val="AD3F4F3C2E204D299C620FAB70425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8461B-ACDB-479A-97FE-C61BB3D87E71}"/>
      </w:docPartPr>
      <w:docPartBody>
        <w:p w:rsidR="0027309E" w:rsidRDefault="00E837DF" w:rsidP="00E837DF">
          <w:pPr>
            <w:pStyle w:val="AD3F4F3C2E204D299C620FAB70425154"/>
          </w:pPr>
          <w:r w:rsidRPr="00CE33CB">
            <w:rPr>
              <w:rFonts w:cs="Arial"/>
            </w:rPr>
            <w:t>Select from dropdown</w:t>
          </w:r>
        </w:p>
      </w:docPartBody>
    </w:docPart>
    <w:docPart>
      <w:docPartPr>
        <w:name w:val="67619105E9574B22896D6561D6091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004DA5-A3A1-459B-9065-8E5DF4EA5411}"/>
      </w:docPartPr>
      <w:docPartBody>
        <w:p w:rsidR="0027309E" w:rsidRDefault="00E837DF" w:rsidP="00E837DF">
          <w:pPr>
            <w:pStyle w:val="67619105E9574B22896D6561D6091D88"/>
          </w:pPr>
          <w:r w:rsidRPr="00CE33CB">
            <w:rPr>
              <w:rStyle w:val="PlaceholderText"/>
              <w:rFonts w:cs="Arial"/>
            </w:rPr>
            <w:t>Click here to enter text</w:t>
          </w:r>
        </w:p>
      </w:docPartBody>
    </w:docPart>
    <w:docPart>
      <w:docPartPr>
        <w:name w:val="B4C9EFF34F694DEFB57F74047E689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E0DCF-D7DF-4541-95C0-D31727168547}"/>
      </w:docPartPr>
      <w:docPartBody>
        <w:p w:rsidR="0027309E" w:rsidRDefault="00E837DF" w:rsidP="00E837DF">
          <w:pPr>
            <w:pStyle w:val="B4C9EFF34F694DEFB57F74047E689A13"/>
          </w:pPr>
          <w:r w:rsidRPr="00121E81">
            <w:rPr>
              <w:rStyle w:val="PlaceholderText"/>
            </w:rPr>
            <w:t>Click here to enter text.</w:t>
          </w:r>
        </w:p>
      </w:docPartBody>
    </w:docPart>
    <w:docPart>
      <w:docPartPr>
        <w:name w:val="BDAA648AE0EB44EEA4C4FD756C04C6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2AF3F0-B560-401F-A055-E544EC87DF92}"/>
      </w:docPartPr>
      <w:docPartBody>
        <w:p w:rsidR="0027309E" w:rsidRDefault="00E837DF" w:rsidP="00E837DF">
          <w:pPr>
            <w:pStyle w:val="BDAA648AE0EB44EEA4C4FD756C04C626"/>
          </w:pPr>
          <w:r w:rsidRPr="00CE33CB">
            <w:rPr>
              <w:rStyle w:val="PlaceholderText"/>
              <w:rFonts w:cs="Arial"/>
            </w:rPr>
            <w:t>Click here to enter text</w:t>
          </w:r>
        </w:p>
      </w:docPartBody>
    </w:docPart>
    <w:docPart>
      <w:docPartPr>
        <w:name w:val="CD7DA5FEDFDE45CA9BEA361EB3B18C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FA8AB-9E92-4DD8-A47B-EC9861AE3202}"/>
      </w:docPartPr>
      <w:docPartBody>
        <w:p w:rsidR="0027309E" w:rsidRDefault="00E837DF" w:rsidP="00E837DF">
          <w:pPr>
            <w:pStyle w:val="CD7DA5FEDFDE45CA9BEA361EB3B18C76"/>
          </w:pPr>
          <w:r w:rsidRPr="00121E81">
            <w:rPr>
              <w:rStyle w:val="PlaceholderText"/>
            </w:rPr>
            <w:t>Click here to enter text.</w:t>
          </w:r>
        </w:p>
      </w:docPartBody>
    </w:docPart>
    <w:docPart>
      <w:docPartPr>
        <w:name w:val="DBDD368BBD2748C3851B3995E742D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87F54-1F2A-4DEA-9BE7-7A0E242E4470}"/>
      </w:docPartPr>
      <w:docPartBody>
        <w:p w:rsidR="0027309E" w:rsidRDefault="00E837DF" w:rsidP="00E837DF">
          <w:pPr>
            <w:pStyle w:val="DBDD368BBD2748C3851B3995E742D939"/>
          </w:pPr>
          <w:r w:rsidRPr="00CE33CB">
            <w:rPr>
              <w:rStyle w:val="PlaceholderText"/>
              <w:rFonts w:cs="Arial"/>
            </w:rPr>
            <w:t>Click here to enter text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51E"/>
    <w:rsid w:val="00062C13"/>
    <w:rsid w:val="00065DDE"/>
    <w:rsid w:val="001E6FA6"/>
    <w:rsid w:val="0027309E"/>
    <w:rsid w:val="002D1B2A"/>
    <w:rsid w:val="0059751E"/>
    <w:rsid w:val="0093037B"/>
    <w:rsid w:val="009F058A"/>
    <w:rsid w:val="00A232D9"/>
    <w:rsid w:val="00AC12DA"/>
    <w:rsid w:val="00B12F37"/>
    <w:rsid w:val="00C91725"/>
    <w:rsid w:val="00E83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837DF"/>
    <w:rPr>
      <w:color w:val="808080"/>
    </w:rPr>
  </w:style>
  <w:style w:type="paragraph" w:customStyle="1" w:styleId="CA8435CD461A449E8076429D6A2FB785">
    <w:name w:val="CA8435CD461A449E8076429D6A2FB785"/>
    <w:rsid w:val="00A232D9"/>
  </w:style>
  <w:style w:type="paragraph" w:customStyle="1" w:styleId="85B3A3BA4AB14E54AB877CE49EE2CD1E">
    <w:name w:val="85B3A3BA4AB14E54AB877CE49EE2CD1E"/>
    <w:rsid w:val="00A232D9"/>
  </w:style>
  <w:style w:type="paragraph" w:customStyle="1" w:styleId="F9262B78D6F9448989BE376A12EAE511">
    <w:name w:val="F9262B78D6F9448989BE376A12EAE511"/>
    <w:rsid w:val="00A232D9"/>
  </w:style>
  <w:style w:type="paragraph" w:customStyle="1" w:styleId="1289D7D74C6C442EBD43F35F1CAD9AE6">
    <w:name w:val="1289D7D74C6C442EBD43F35F1CAD9AE6"/>
    <w:rsid w:val="00A232D9"/>
  </w:style>
  <w:style w:type="paragraph" w:customStyle="1" w:styleId="F61E6BF964CB42FA8AE0BC07258D8788">
    <w:name w:val="F61E6BF964CB42FA8AE0BC07258D8788"/>
    <w:rsid w:val="00A232D9"/>
  </w:style>
  <w:style w:type="paragraph" w:customStyle="1" w:styleId="D4080F6BA36C4BB4B96FA75C61D1B761">
    <w:name w:val="D4080F6BA36C4BB4B96FA75C61D1B761"/>
    <w:rsid w:val="00A232D9"/>
  </w:style>
  <w:style w:type="paragraph" w:customStyle="1" w:styleId="490F0226195949E5A92F11747F91C6A4">
    <w:name w:val="490F0226195949E5A92F11747F91C6A4"/>
    <w:rsid w:val="00A232D9"/>
  </w:style>
  <w:style w:type="paragraph" w:customStyle="1" w:styleId="A71B03CF70FC46098FC93575E34045E7">
    <w:name w:val="A71B03CF70FC46098FC93575E34045E7"/>
    <w:rsid w:val="00A232D9"/>
  </w:style>
  <w:style w:type="paragraph" w:customStyle="1" w:styleId="391B7D2DFDCA44969040B749B13FE4EC">
    <w:name w:val="391B7D2DFDCA44969040B749B13FE4EC"/>
    <w:rsid w:val="00A232D9"/>
  </w:style>
  <w:style w:type="paragraph" w:customStyle="1" w:styleId="D5FDDD095762481E9E924597EB9C2F2D">
    <w:name w:val="D5FDDD095762481E9E924597EB9C2F2D"/>
    <w:rsid w:val="00A232D9"/>
  </w:style>
  <w:style w:type="paragraph" w:customStyle="1" w:styleId="4BA3F7FC221141FE9D14F051D0F70F02">
    <w:name w:val="4BA3F7FC221141FE9D14F051D0F70F02"/>
    <w:rsid w:val="00A232D9"/>
  </w:style>
  <w:style w:type="paragraph" w:customStyle="1" w:styleId="D1EE6CB1C1EE4EB6A1D470E6D0E0DDB6">
    <w:name w:val="D1EE6CB1C1EE4EB6A1D470E6D0E0DDB6"/>
    <w:rsid w:val="00A232D9"/>
  </w:style>
  <w:style w:type="paragraph" w:customStyle="1" w:styleId="9EE92EA7A6CE449C9EDF4C80860EF2B1">
    <w:name w:val="9EE92EA7A6CE449C9EDF4C80860EF2B1"/>
    <w:rsid w:val="00A232D9"/>
  </w:style>
  <w:style w:type="paragraph" w:customStyle="1" w:styleId="6E1BF99D8EF34ECE849ABABF7791A0D1">
    <w:name w:val="6E1BF99D8EF34ECE849ABABF7791A0D1"/>
    <w:rsid w:val="00A232D9"/>
  </w:style>
  <w:style w:type="paragraph" w:customStyle="1" w:styleId="B70239AFDABA456E81DFFC1CE281977A">
    <w:name w:val="B70239AFDABA456E81DFFC1CE281977A"/>
    <w:rsid w:val="00A232D9"/>
  </w:style>
  <w:style w:type="paragraph" w:customStyle="1" w:styleId="E2F1ABC1DF5743FFA852D53D021CAA82">
    <w:name w:val="E2F1ABC1DF5743FFA852D53D021CAA82"/>
    <w:rsid w:val="00A232D9"/>
  </w:style>
  <w:style w:type="paragraph" w:customStyle="1" w:styleId="D1E68BEC81BA4F7DA5DA427A3F688044">
    <w:name w:val="D1E68BEC81BA4F7DA5DA427A3F688044"/>
    <w:rsid w:val="00A232D9"/>
  </w:style>
  <w:style w:type="paragraph" w:customStyle="1" w:styleId="B3DB2EA33B2948CDBEE256B667D771CC">
    <w:name w:val="B3DB2EA33B2948CDBEE256B667D771CC"/>
    <w:rsid w:val="00A232D9"/>
  </w:style>
  <w:style w:type="paragraph" w:customStyle="1" w:styleId="8882F0BFA6804491A11A9AC36E0031E0">
    <w:name w:val="8882F0BFA6804491A11A9AC36E0031E0"/>
    <w:rsid w:val="00A232D9"/>
  </w:style>
  <w:style w:type="paragraph" w:customStyle="1" w:styleId="EDB408CDB51F40B1B5D0BFAAF9581065">
    <w:name w:val="EDB408CDB51F40B1B5D0BFAAF9581065"/>
    <w:rsid w:val="00A232D9"/>
  </w:style>
  <w:style w:type="paragraph" w:customStyle="1" w:styleId="7547F55E56BC4850AB8F70B9521D7436">
    <w:name w:val="7547F55E56BC4850AB8F70B9521D7436"/>
    <w:rsid w:val="00A232D9"/>
  </w:style>
  <w:style w:type="paragraph" w:customStyle="1" w:styleId="3CA9F3D5FFEA49D8989D907552412008">
    <w:name w:val="3CA9F3D5FFEA49D8989D907552412008"/>
    <w:rsid w:val="00A232D9"/>
  </w:style>
  <w:style w:type="paragraph" w:customStyle="1" w:styleId="5709D370325B461599B164F58CF613CC">
    <w:name w:val="5709D370325B461599B164F58CF613CC"/>
    <w:rsid w:val="00A232D9"/>
  </w:style>
  <w:style w:type="paragraph" w:customStyle="1" w:styleId="726795EF9D4D4CDEACDDA2338A87A99F">
    <w:name w:val="726795EF9D4D4CDEACDDA2338A87A99F"/>
    <w:rsid w:val="00A232D9"/>
  </w:style>
  <w:style w:type="paragraph" w:customStyle="1" w:styleId="C7F43BEF57BC4919B6CA7CD47154984E">
    <w:name w:val="C7F43BEF57BC4919B6CA7CD47154984E"/>
    <w:rsid w:val="00A232D9"/>
  </w:style>
  <w:style w:type="paragraph" w:customStyle="1" w:styleId="462A3E89821D47D290439B9F2115FF57">
    <w:name w:val="462A3E89821D47D290439B9F2115FF57"/>
    <w:rsid w:val="00A232D9"/>
  </w:style>
  <w:style w:type="paragraph" w:customStyle="1" w:styleId="BE61934D8A3B4F5DAB7F2D36D5EC37A2">
    <w:name w:val="BE61934D8A3B4F5DAB7F2D36D5EC37A2"/>
    <w:rsid w:val="00A232D9"/>
  </w:style>
  <w:style w:type="paragraph" w:customStyle="1" w:styleId="217E0899A6B04657BDCC7BC3F9719C35">
    <w:name w:val="217E0899A6B04657BDCC7BC3F9719C35"/>
    <w:rsid w:val="00A232D9"/>
  </w:style>
  <w:style w:type="paragraph" w:customStyle="1" w:styleId="CDC948CBA7634EF7BBF6F23D82BDF57E">
    <w:name w:val="CDC948CBA7634EF7BBF6F23D82BDF57E"/>
    <w:rsid w:val="00A232D9"/>
  </w:style>
  <w:style w:type="paragraph" w:customStyle="1" w:styleId="3B51E58FD8A543819DFE11684A165C6D">
    <w:name w:val="3B51E58FD8A543819DFE11684A165C6D"/>
    <w:rsid w:val="00A232D9"/>
  </w:style>
  <w:style w:type="paragraph" w:customStyle="1" w:styleId="159C3D596CC64F7E8DC21660B97CCE4B">
    <w:name w:val="159C3D596CC64F7E8DC21660B97CCE4B"/>
    <w:rsid w:val="00A232D9"/>
  </w:style>
  <w:style w:type="paragraph" w:customStyle="1" w:styleId="A353D45D8E9B46529370D4053A52F9F3">
    <w:name w:val="A353D45D8E9B46529370D4053A52F9F3"/>
    <w:rsid w:val="00A232D9"/>
  </w:style>
  <w:style w:type="paragraph" w:customStyle="1" w:styleId="ED1872C498DF4D73BD97498B9DF11B76">
    <w:name w:val="ED1872C498DF4D73BD97498B9DF11B76"/>
    <w:rsid w:val="00A232D9"/>
  </w:style>
  <w:style w:type="paragraph" w:customStyle="1" w:styleId="08F47E68E26F44C59EE502C2E9D96D4F">
    <w:name w:val="08F47E68E26F44C59EE502C2E9D96D4F"/>
    <w:rsid w:val="00E837DF"/>
  </w:style>
  <w:style w:type="paragraph" w:customStyle="1" w:styleId="DCD9A8FDB8F949078688497D3D04BCC2">
    <w:name w:val="DCD9A8FDB8F949078688497D3D04BCC2"/>
    <w:rsid w:val="00E837DF"/>
  </w:style>
  <w:style w:type="paragraph" w:customStyle="1" w:styleId="783E83309493469AAF6A2A65BEDB8B04">
    <w:name w:val="783E83309493469AAF6A2A65BEDB8B04"/>
    <w:rsid w:val="00E837DF"/>
  </w:style>
  <w:style w:type="paragraph" w:customStyle="1" w:styleId="E98C268404D54AEE973A514EF10CA17A">
    <w:name w:val="E98C268404D54AEE973A514EF10CA17A"/>
    <w:rsid w:val="00E837DF"/>
  </w:style>
  <w:style w:type="paragraph" w:customStyle="1" w:styleId="FB16A079FA7B4BD19F684284A3A69C73">
    <w:name w:val="FB16A079FA7B4BD19F684284A3A69C73"/>
    <w:rsid w:val="00E837DF"/>
  </w:style>
  <w:style w:type="paragraph" w:customStyle="1" w:styleId="E372EE5A8FEE43EFB09B71144A1AB1F3">
    <w:name w:val="E372EE5A8FEE43EFB09B71144A1AB1F3"/>
    <w:rsid w:val="00E837DF"/>
  </w:style>
  <w:style w:type="paragraph" w:customStyle="1" w:styleId="245486373ACC47A68BEB39BA6BBB3A80">
    <w:name w:val="245486373ACC47A68BEB39BA6BBB3A80"/>
    <w:rsid w:val="00E837DF"/>
  </w:style>
  <w:style w:type="paragraph" w:customStyle="1" w:styleId="EF3A2CE9D71543A6891E053A33A7CD10">
    <w:name w:val="EF3A2CE9D71543A6891E053A33A7CD10"/>
    <w:rsid w:val="00E837DF"/>
  </w:style>
  <w:style w:type="paragraph" w:customStyle="1" w:styleId="FC5DE0FB4CBC4FE5BEBF240DC8CBDC85">
    <w:name w:val="FC5DE0FB4CBC4FE5BEBF240DC8CBDC85"/>
    <w:rsid w:val="00E837DF"/>
  </w:style>
  <w:style w:type="paragraph" w:customStyle="1" w:styleId="9FD9177EF7D54BEABC545A1B39B5AE26">
    <w:name w:val="9FD9177EF7D54BEABC545A1B39B5AE26"/>
    <w:rsid w:val="00E837DF"/>
  </w:style>
  <w:style w:type="paragraph" w:customStyle="1" w:styleId="AD3F4F3C2E204D299C620FAB70425154">
    <w:name w:val="AD3F4F3C2E204D299C620FAB70425154"/>
    <w:rsid w:val="00E837DF"/>
  </w:style>
  <w:style w:type="paragraph" w:customStyle="1" w:styleId="67619105E9574B22896D6561D6091D88">
    <w:name w:val="67619105E9574B22896D6561D6091D88"/>
    <w:rsid w:val="00E837DF"/>
  </w:style>
  <w:style w:type="paragraph" w:customStyle="1" w:styleId="B4C9EFF34F694DEFB57F74047E689A13">
    <w:name w:val="B4C9EFF34F694DEFB57F74047E689A13"/>
    <w:rsid w:val="00E837DF"/>
  </w:style>
  <w:style w:type="paragraph" w:customStyle="1" w:styleId="BDAA648AE0EB44EEA4C4FD756C04C626">
    <w:name w:val="BDAA648AE0EB44EEA4C4FD756C04C626"/>
    <w:rsid w:val="00E837DF"/>
  </w:style>
  <w:style w:type="paragraph" w:customStyle="1" w:styleId="CD7DA5FEDFDE45CA9BEA361EB3B18C76">
    <w:name w:val="CD7DA5FEDFDE45CA9BEA361EB3B18C76"/>
    <w:rsid w:val="00E837DF"/>
  </w:style>
  <w:style w:type="paragraph" w:customStyle="1" w:styleId="DBDD368BBD2748C3851B3995E742D939">
    <w:name w:val="DBDD368BBD2748C3851B3995E742D939"/>
    <w:rsid w:val="00E837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7579AE568B774AAD48AD8AFC157DD8" ma:contentTypeVersion="14" ma:contentTypeDescription="Create a new document." ma:contentTypeScope="" ma:versionID="382cc40f5247a39b3db194d0fccdf8c2">
  <xsd:schema xmlns:xsd="http://www.w3.org/2001/XMLSchema" xmlns:xs="http://www.w3.org/2001/XMLSchema" xmlns:p="http://schemas.microsoft.com/office/2006/metadata/properties" xmlns:ns2="5849b93d-6afd-47c4-b14f-55d4e59adcee" xmlns:ns3="498a0cc5-c2a5-4cf9-8fa4-b0a7e7f68826" targetNamespace="http://schemas.microsoft.com/office/2006/metadata/properties" ma:root="true" ma:fieldsID="cb59a5a9651598aa1ce797ea17415216" ns2:_="" ns3:_="">
    <xsd:import namespace="5849b93d-6afd-47c4-b14f-55d4e59adcee"/>
    <xsd:import namespace="498a0cc5-c2a5-4cf9-8fa4-b0a7e7f688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49b93d-6afd-47c4-b14f-55d4e59adc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a0cc5-c2a5-4cf9-8fa4-b0a7e7f6882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6684898-77b5-4ff0-8223-b9d1942dc4f4}" ma:internalName="TaxCatchAll" ma:showField="CatchAllData" ma:web="498a0cc5-c2a5-4cf9-8fa4-b0a7e7f688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98a0cc5-c2a5-4cf9-8fa4-b0a7e7f68826">
      <UserInfo>
        <DisplayName>VG690-CIP</DisplayName>
        <AccountId>37</AccountId>
        <AccountType/>
      </UserInfo>
      <UserInfo>
        <DisplayName>SharingLinks.c665ffbf-b47c-4ed9-9f42-c435eaf16239.Flexible.32afa31c-7a33-4fc0-bad8-657bd892e491</DisplayName>
        <AccountId>671</AccountId>
        <AccountType/>
      </UserInfo>
      <UserInfo>
        <DisplayName>SharingLinks.42512acf-72b7-4e77-b302-8f743d1ca7b4.Flexible.e8e7b449-6383-45f0-b451-d282711a568f</DisplayName>
        <AccountId>537</AccountId>
        <AccountType/>
      </UserInfo>
      <UserInfo>
        <DisplayName>SharingLinks.aa805b3c-ed20-448a-a956-8e617430d383.Flexible.87288092-9ee7-46c0-8486-60623ab5cca8</DisplayName>
        <AccountId>661</AccountId>
        <AccountType/>
      </UserInfo>
      <UserInfo>
        <DisplayName>Chris Arena (DJPR)</DisplayName>
        <AccountId>69</AccountId>
        <AccountType/>
      </UserInfo>
    </SharedWithUsers>
    <lcf76f155ced4ddcb4097134ff3c332f xmlns="5849b93d-6afd-47c4-b14f-55d4e59adcee">
      <Terms xmlns="http://schemas.microsoft.com/office/infopath/2007/PartnerControls"/>
    </lcf76f155ced4ddcb4097134ff3c332f>
    <TaxCatchAll xmlns="498a0cc5-c2a5-4cf9-8fa4-b0a7e7f68826" xsi:nil="true"/>
  </documentManagement>
</p:properties>
</file>

<file path=customXml/itemProps1.xml><?xml version="1.0" encoding="utf-8"?>
<ds:datastoreItem xmlns:ds="http://schemas.openxmlformats.org/officeDocument/2006/customXml" ds:itemID="{FC5B8FB9-1062-46B8-832D-2CF695D2F7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6365EFE-D892-4115-8275-C7ABD6CFDE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AB80AA-B609-44EA-BB53-D7DA13FBB8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49b93d-6afd-47c4-b14f-55d4e59adcee"/>
    <ds:schemaRef ds:uri="498a0cc5-c2a5-4cf9-8fa4-b0a7e7f688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E8C856-0528-4F56-8F18-7E275B355DED}">
  <ds:schemaRefs>
    <ds:schemaRef ds:uri="http://schemas.microsoft.com/office/2006/metadata/properties"/>
    <ds:schemaRef ds:uri="http://schemas.microsoft.com/office/infopath/2007/PartnerControls"/>
    <ds:schemaRef ds:uri="498a0cc5-c2a5-4cf9-8fa4-b0a7e7f68826"/>
    <ds:schemaRef ds:uri="5849b93d-6afd-47c4-b14f-55d4e59adce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Variation Request (External) - Timing over 60 days - FORM (002).dotm</Template>
  <TotalTime>0</TotalTime>
  <Pages>2</Pages>
  <Words>504</Words>
  <Characters>2877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Health</Company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Gorgievski (DEDJTR)</dc:creator>
  <cp:lastModifiedBy>Dom Jurcec (DJSIR)</cp:lastModifiedBy>
  <cp:revision>2</cp:revision>
  <cp:lastPrinted>2019-02-14T22:45:00Z</cp:lastPrinted>
  <dcterms:created xsi:type="dcterms:W3CDTF">2024-01-09T00:32:00Z</dcterms:created>
  <dcterms:modified xsi:type="dcterms:W3CDTF">2024-01-09T00:32:00Z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0x010100B97579AE568B774AAD48AD8AFC157DD8</vt:lpwstr>
  </property>
  <property fmtid="{D5CDD505-2E9C-101B-9397-08002B2CF9AE}" pid="3" name="_ExtendedDescription">
    <vt:lpwstr/>
  </property>
  <property fmtid="{D5CDD505-2E9C-101B-9397-08002B2CF9AE}" pid="4" name="MSIP_Label_d00a4df9-c942-4b09-b23a-6c1023f6de27_Enabled">
    <vt:lpwstr>true</vt:lpwstr>
  </property>
  <property fmtid="{D5CDD505-2E9C-101B-9397-08002B2CF9AE}" pid="5" name="MSIP_Label_d00a4df9-c942-4b09-b23a-6c1023f6de27_SetDate">
    <vt:lpwstr>2024-01-09T00:32:19Z</vt:lpwstr>
  </property>
  <property fmtid="{D5CDD505-2E9C-101B-9397-08002B2CF9AE}" pid="6" name="MSIP_Label_d00a4df9-c942-4b09-b23a-6c1023f6de27_Method">
    <vt:lpwstr>Privileged</vt:lpwstr>
  </property>
  <property fmtid="{D5CDD505-2E9C-101B-9397-08002B2CF9AE}" pid="7" name="MSIP_Label_d00a4df9-c942-4b09-b23a-6c1023f6de27_Name">
    <vt:lpwstr>Official (DJPR)</vt:lpwstr>
  </property>
  <property fmtid="{D5CDD505-2E9C-101B-9397-08002B2CF9AE}" pid="8" name="MSIP_Label_d00a4df9-c942-4b09-b23a-6c1023f6de27_SiteId">
    <vt:lpwstr>722ea0be-3e1c-4b11-ad6f-9401d6856e24</vt:lpwstr>
  </property>
  <property fmtid="{D5CDD505-2E9C-101B-9397-08002B2CF9AE}" pid="9" name="MSIP_Label_d00a4df9-c942-4b09-b23a-6c1023f6de27_ActionId">
    <vt:lpwstr>921fe6cc-3774-4f03-9105-c8ca534685d2</vt:lpwstr>
  </property>
  <property fmtid="{D5CDD505-2E9C-101B-9397-08002B2CF9AE}" pid="10" name="MSIP_Label_d00a4df9-c942-4b09-b23a-6c1023f6de27_ContentBits">
    <vt:lpwstr>3</vt:lpwstr>
  </property>
</Properties>
</file>