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1DBD2" w14:textId="77777777" w:rsidR="00554FA5" w:rsidRDefault="00554FA5" w:rsidP="007A6025">
      <w:pPr>
        <w:tabs>
          <w:tab w:val="left" w:pos="2835"/>
        </w:tabs>
        <w:spacing w:after="120"/>
        <w:rPr>
          <w:rFonts w:asciiTheme="minorHAnsi" w:hAnsiTheme="minorHAnsi" w:cs="Arial"/>
        </w:rPr>
      </w:pPr>
    </w:p>
    <w:p w14:paraId="02D1DBD3" w14:textId="77777777" w:rsidR="00B2647D" w:rsidRPr="00F4566A" w:rsidRDefault="00B2647D" w:rsidP="00701A0B">
      <w:pPr>
        <w:tabs>
          <w:tab w:val="left" w:pos="2835"/>
        </w:tabs>
        <w:spacing w:before="240" w:after="120"/>
        <w:ind w:left="-142"/>
        <w:rPr>
          <w:rFonts w:asciiTheme="minorHAnsi" w:hAnsiTheme="minorHAnsi" w:cs="Arial"/>
        </w:rPr>
      </w:pPr>
      <w:r w:rsidRPr="00F4566A">
        <w:rPr>
          <w:rFonts w:asciiTheme="minorHAnsi" w:hAnsiTheme="minorHAnsi" w:cs="Arial"/>
        </w:rPr>
        <w:t>This form represen</w:t>
      </w:r>
      <w:r w:rsidR="005F0BA0">
        <w:rPr>
          <w:rFonts w:asciiTheme="minorHAnsi" w:hAnsiTheme="minorHAnsi" w:cs="Arial"/>
        </w:rPr>
        <w:t xml:space="preserve">ts a variation request in </w:t>
      </w:r>
      <w:r w:rsidR="00A8067A">
        <w:rPr>
          <w:rFonts w:asciiTheme="minorHAnsi" w:hAnsiTheme="minorHAnsi" w:cs="Arial"/>
        </w:rPr>
        <w:t>scope and project deliverables</w:t>
      </w:r>
      <w:r w:rsidRPr="00F4566A">
        <w:rPr>
          <w:rFonts w:asciiTheme="minorHAnsi" w:hAnsiTheme="minorHAnsi" w:cs="Arial"/>
        </w:rPr>
        <w:t>. Please complete all fields</w:t>
      </w:r>
      <w:r w:rsidR="006964A6">
        <w:rPr>
          <w:rFonts w:asciiTheme="minorHAnsi" w:hAnsiTheme="minorHAnsi" w:cs="Arial"/>
        </w:rPr>
        <w:t xml:space="preserve"> and provide attachments</w:t>
      </w:r>
      <w:r w:rsidRPr="00F4566A">
        <w:rPr>
          <w:rFonts w:asciiTheme="minorHAnsi" w:hAnsiTheme="minorHAnsi" w:cs="Arial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16"/>
      </w:tblGrid>
      <w:tr w:rsidR="00E95D29" w:rsidRPr="00AB2C0F" w14:paraId="02D1DBD5" w14:textId="77777777" w:rsidTr="001B2D63">
        <w:tc>
          <w:tcPr>
            <w:tcW w:w="101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180043"/>
            <w:vAlign w:val="center"/>
          </w:tcPr>
          <w:p w14:paraId="02D1DBD4" w14:textId="77777777" w:rsidR="00B2647D" w:rsidRPr="00AB2C0F" w:rsidRDefault="006C5C5B" w:rsidP="00117A80">
            <w:pPr>
              <w:tabs>
                <w:tab w:val="left" w:pos="2835"/>
              </w:tabs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</w:pPr>
            <w:r w:rsidRPr="00AB2C0F"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  <w:t xml:space="preserve">[A]  </w:t>
            </w:r>
            <w:r w:rsidR="00B2647D" w:rsidRPr="00AB2C0F"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  <w:t xml:space="preserve">Variation Type </w:t>
            </w:r>
          </w:p>
        </w:tc>
      </w:tr>
    </w:tbl>
    <w:p w14:paraId="02D1DBD6" w14:textId="1DEA0D3C" w:rsidR="00B2647D" w:rsidRPr="00A8532A" w:rsidRDefault="003E2006" w:rsidP="004031DD">
      <w:pPr>
        <w:tabs>
          <w:tab w:val="left" w:pos="1985"/>
        </w:tabs>
        <w:spacing w:before="120" w:after="120"/>
        <w:ind w:left="-142"/>
        <w:rPr>
          <w:rFonts w:asciiTheme="minorHAnsi" w:hAnsiTheme="minorHAnsi" w:cs="Arial"/>
          <w:sz w:val="22"/>
        </w:rPr>
      </w:pPr>
      <w:sdt>
        <w:sdtPr>
          <w:rPr>
            <w:rFonts w:asciiTheme="minorHAnsi" w:hAnsiTheme="minorHAnsi" w:cs="Arial"/>
            <w:sz w:val="22"/>
          </w:rPr>
          <w:id w:val="-157234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039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107039">
        <w:rPr>
          <w:rFonts w:asciiTheme="minorHAnsi" w:hAnsiTheme="minorHAnsi" w:cs="Arial"/>
          <w:sz w:val="22"/>
        </w:rPr>
        <w:t xml:space="preserve">  </w:t>
      </w:r>
      <w:r w:rsidR="004031DD">
        <w:rPr>
          <w:rFonts w:asciiTheme="minorHAnsi" w:hAnsiTheme="minorHAnsi" w:cs="Arial"/>
          <w:sz w:val="22"/>
        </w:rPr>
        <w:t>Scope</w:t>
      </w:r>
      <w:r w:rsidR="00973981">
        <w:rPr>
          <w:rFonts w:asciiTheme="minorHAnsi" w:hAnsiTheme="minorHAnsi" w:cs="Arial"/>
          <w:sz w:val="22"/>
        </w:rPr>
        <w:t xml:space="preserve"> </w:t>
      </w:r>
      <w:r w:rsidR="006C5C5B">
        <w:rPr>
          <w:rFonts w:asciiTheme="minorHAnsi" w:hAnsiTheme="minorHAnsi" w:cs="Arial"/>
          <w:sz w:val="22"/>
        </w:rPr>
        <w:t xml:space="preserve">  </w:t>
      </w:r>
      <w:sdt>
        <w:sdtPr>
          <w:rPr>
            <w:rFonts w:asciiTheme="minorHAnsi" w:hAnsiTheme="minorHAnsi" w:cs="Arial"/>
            <w:sz w:val="22"/>
          </w:rPr>
          <w:id w:val="-1533881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17F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107039">
        <w:rPr>
          <w:rFonts w:asciiTheme="minorHAnsi" w:hAnsiTheme="minorHAnsi" w:cs="Arial"/>
          <w:sz w:val="22"/>
        </w:rPr>
        <w:t xml:space="preserve">  </w:t>
      </w:r>
      <w:r w:rsidR="004640B8">
        <w:rPr>
          <w:rFonts w:asciiTheme="minorHAnsi" w:hAnsiTheme="minorHAnsi" w:cs="Arial"/>
          <w:sz w:val="22"/>
        </w:rPr>
        <w:t>Timing</w:t>
      </w:r>
      <w:r w:rsidR="005F0BA0">
        <w:rPr>
          <w:rFonts w:asciiTheme="minorHAnsi" w:hAnsiTheme="minorHAnsi" w:cs="Arial"/>
          <w:sz w:val="22"/>
        </w:rPr>
        <w:t xml:space="preserve"> </w:t>
      </w:r>
      <w:r w:rsidR="006C5C5B">
        <w:rPr>
          <w:rFonts w:asciiTheme="minorHAnsi" w:hAnsiTheme="minorHAnsi" w:cs="Arial"/>
          <w:sz w:val="22"/>
        </w:rPr>
        <w:t xml:space="preserve">  </w:t>
      </w:r>
      <w:r w:rsidR="005F0BA0" w:rsidRPr="005F0BA0">
        <w:rPr>
          <w:rFonts w:asciiTheme="minorHAnsi" w:hAnsiTheme="minorHAnsi" w:cs="Arial"/>
          <w:i/>
          <w:sz w:val="18"/>
        </w:rPr>
        <w:t>(</w:t>
      </w:r>
      <w:r w:rsidR="006C5C5B">
        <w:rPr>
          <w:rFonts w:asciiTheme="minorHAnsi" w:hAnsiTheme="minorHAnsi" w:cs="Arial"/>
          <w:i/>
          <w:sz w:val="18"/>
        </w:rPr>
        <w:t xml:space="preserve">If a </w:t>
      </w:r>
      <w:r w:rsidR="00041102">
        <w:rPr>
          <w:rFonts w:asciiTheme="minorHAnsi" w:hAnsiTheme="minorHAnsi" w:cs="Arial"/>
          <w:i/>
          <w:sz w:val="18"/>
        </w:rPr>
        <w:t>Timing V</w:t>
      </w:r>
      <w:r w:rsidR="006C5C5B">
        <w:rPr>
          <w:rFonts w:asciiTheme="minorHAnsi" w:hAnsiTheme="minorHAnsi" w:cs="Arial"/>
          <w:i/>
          <w:sz w:val="18"/>
        </w:rPr>
        <w:t xml:space="preserve">ariation </w:t>
      </w:r>
      <w:r w:rsidR="00973981">
        <w:rPr>
          <w:rFonts w:asciiTheme="minorHAnsi" w:hAnsiTheme="minorHAnsi" w:cs="Arial"/>
          <w:i/>
          <w:sz w:val="18"/>
        </w:rPr>
        <w:t xml:space="preserve">is needed </w:t>
      </w:r>
      <w:r w:rsidR="00041102">
        <w:rPr>
          <w:rFonts w:asciiTheme="minorHAnsi" w:hAnsiTheme="minorHAnsi" w:cs="Arial"/>
          <w:i/>
          <w:sz w:val="18"/>
        </w:rPr>
        <w:t>as a result of</w:t>
      </w:r>
      <w:r w:rsidR="006C5C5B">
        <w:rPr>
          <w:rFonts w:asciiTheme="minorHAnsi" w:hAnsiTheme="minorHAnsi" w:cs="Arial"/>
          <w:i/>
          <w:sz w:val="18"/>
        </w:rPr>
        <w:t xml:space="preserve"> variation in scope, please tick box and </w:t>
      </w:r>
      <w:r w:rsidR="004031DD">
        <w:rPr>
          <w:rFonts w:asciiTheme="minorHAnsi" w:hAnsiTheme="minorHAnsi" w:cs="Arial"/>
          <w:i/>
          <w:sz w:val="18"/>
        </w:rPr>
        <w:t>complete</w:t>
      </w:r>
      <w:r w:rsidR="006C5C5B">
        <w:rPr>
          <w:rFonts w:asciiTheme="minorHAnsi" w:hAnsiTheme="minorHAnsi" w:cs="Arial"/>
          <w:i/>
          <w:sz w:val="18"/>
        </w:rPr>
        <w:t xml:space="preserve"> sections D and E)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85"/>
        <w:gridCol w:w="3827"/>
        <w:gridCol w:w="3204"/>
      </w:tblGrid>
      <w:tr w:rsidR="00B2647D" w:rsidRPr="00AB2C0F" w14:paraId="02D1DBD8" w14:textId="77777777" w:rsidTr="001B2D63">
        <w:tc>
          <w:tcPr>
            <w:tcW w:w="10116" w:type="dxa"/>
            <w:gridSpan w:val="3"/>
            <w:shd w:val="clear" w:color="auto" w:fill="180043"/>
            <w:vAlign w:val="center"/>
          </w:tcPr>
          <w:p w14:paraId="02D1DBD7" w14:textId="77777777" w:rsidR="00B2647D" w:rsidRPr="00AB2C0F" w:rsidRDefault="006C5C5B" w:rsidP="00C26944">
            <w:pPr>
              <w:tabs>
                <w:tab w:val="left" w:pos="2835"/>
              </w:tabs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</w:pPr>
            <w:r w:rsidRPr="00AB2C0F"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  <w:t xml:space="preserve">[B]  </w:t>
            </w:r>
            <w:r w:rsidR="00B2647D" w:rsidRPr="00AB2C0F"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  <w:t>Project Details</w:t>
            </w:r>
          </w:p>
        </w:tc>
      </w:tr>
      <w:tr w:rsidR="00957695" w:rsidRPr="002F7F76" w14:paraId="02D1DBDB" w14:textId="77777777" w:rsidTr="009875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2"/>
        </w:trPr>
        <w:tc>
          <w:tcPr>
            <w:tcW w:w="30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5DFEC" w:themeFill="accent4" w:themeFillTint="33"/>
            <w:vAlign w:val="center"/>
          </w:tcPr>
          <w:p w14:paraId="02D1DBD9" w14:textId="77777777" w:rsidR="00957695" w:rsidRPr="00A8532A" w:rsidRDefault="00957695" w:rsidP="00957695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Organisation name</w:t>
            </w:r>
          </w:p>
        </w:tc>
        <w:tc>
          <w:tcPr>
            <w:tcW w:w="70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2D1DBDA" w14:textId="0DEBECDB" w:rsidR="00957695" w:rsidRPr="00A8532A" w:rsidRDefault="003E2006" w:rsidP="00957695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  <w:shd w:val="clear" w:color="auto" w:fill="DBE5F1" w:themeFill="accent1" w:themeFillTint="33"/>
              </w:rPr>
            </w:pPr>
            <w:sdt>
              <w:sdtPr>
                <w:rPr>
                  <w:rFonts w:asciiTheme="minorHAnsi" w:hAnsiTheme="minorHAnsi" w:cs="Arial"/>
                  <w:color w:val="002060"/>
                  <w:sz w:val="22"/>
                </w:rPr>
                <w:alias w:val="Organisation name"/>
                <w:tag w:val="Organisation name"/>
                <w:id w:val="-512843061"/>
                <w:placeholder>
                  <w:docPart w:val="4B0D057F67144393A291AE7442592C10"/>
                </w:placeholder>
                <w:text/>
              </w:sdtPr>
              <w:sdtEndPr/>
              <w:sdtContent>
                <w:r w:rsidR="00957695"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Organisation Name</w:t>
                </w:r>
              </w:sdtContent>
            </w:sdt>
          </w:p>
        </w:tc>
      </w:tr>
      <w:tr w:rsidR="00957695" w:rsidRPr="002F7F76" w14:paraId="02D1DBDE" w14:textId="77777777" w:rsidTr="002C624B">
        <w:tc>
          <w:tcPr>
            <w:tcW w:w="3085" w:type="dxa"/>
            <w:shd w:val="clear" w:color="auto" w:fill="E5DFEC" w:themeFill="accent4" w:themeFillTint="33"/>
            <w:vAlign w:val="center"/>
          </w:tcPr>
          <w:p w14:paraId="02D1DBDC" w14:textId="77777777" w:rsidR="00957695" w:rsidRPr="00A8532A" w:rsidRDefault="00957695" w:rsidP="00957695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Organisation contact</w:t>
            </w:r>
          </w:p>
        </w:tc>
        <w:tc>
          <w:tcPr>
            <w:tcW w:w="7031" w:type="dxa"/>
            <w:gridSpan w:val="2"/>
            <w:vAlign w:val="center"/>
          </w:tcPr>
          <w:p w14:paraId="02D1DBDD" w14:textId="722F2F6D" w:rsidR="00957695" w:rsidRPr="00A8532A" w:rsidRDefault="003E2006" w:rsidP="00957695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color w:val="002060"/>
                  <w:sz w:val="22"/>
                </w:rPr>
                <w:alias w:val="Council Contact Name"/>
                <w:tag w:val="Name"/>
                <w:id w:val="4362564"/>
                <w:placeholder>
                  <w:docPart w:val="7CEC03D80F7C440D9DA1A56FCD054CB2"/>
                </w:placeholder>
                <w:text/>
              </w:sdtPr>
              <w:sdtEndPr/>
              <w:sdtContent>
                <w:r w:rsidR="00957695"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Name</w:t>
                </w:r>
              </w:sdtContent>
            </w:sdt>
            <w:r w:rsidR="00957695" w:rsidRPr="00A8532A">
              <w:rPr>
                <w:rFonts w:asciiTheme="minorHAnsi" w:hAnsiTheme="minorHAnsi" w:cs="Arial"/>
                <w:sz w:val="22"/>
              </w:rPr>
              <w:br/>
            </w:r>
            <w:sdt>
              <w:sdtPr>
                <w:rPr>
                  <w:rFonts w:asciiTheme="minorHAnsi" w:hAnsiTheme="minorHAnsi" w:cs="Arial"/>
                  <w:color w:val="002060"/>
                  <w:sz w:val="22"/>
                </w:rPr>
                <w:alias w:val="Council Contact Title"/>
                <w:tag w:val="Title"/>
                <w:id w:val="4362571"/>
                <w:placeholder>
                  <w:docPart w:val="2CC124B0B3764875A5F4952031545AC9"/>
                </w:placeholder>
                <w:text/>
              </w:sdtPr>
              <w:sdtEndPr/>
              <w:sdtContent>
                <w:r w:rsidR="00957695"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Title</w:t>
                </w:r>
              </w:sdtContent>
            </w:sdt>
            <w:r w:rsidR="00957695" w:rsidRPr="00A8532A">
              <w:rPr>
                <w:rFonts w:asciiTheme="minorHAnsi" w:hAnsiTheme="minorHAnsi" w:cs="Arial"/>
                <w:sz w:val="22"/>
                <w:shd w:val="clear" w:color="auto" w:fill="C6D9F1" w:themeFill="text2" w:themeFillTint="33"/>
              </w:rPr>
              <w:br/>
            </w:r>
            <w:sdt>
              <w:sdtPr>
                <w:rPr>
                  <w:rFonts w:asciiTheme="minorHAnsi" w:hAnsiTheme="minorHAnsi" w:cs="Arial"/>
                  <w:color w:val="002060"/>
                  <w:sz w:val="22"/>
                </w:rPr>
                <w:alias w:val="Email Address"/>
                <w:tag w:val="Email Address"/>
                <w:id w:val="6099709"/>
                <w:placeholder>
                  <w:docPart w:val="7823C2EB19A349368D47696B34EF8A80"/>
                </w:placeholder>
                <w:text/>
              </w:sdtPr>
              <w:sdtEndPr/>
              <w:sdtContent>
                <w:r w:rsidR="00957695"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Email Address</w:t>
                </w:r>
              </w:sdtContent>
            </w:sdt>
            <w:r w:rsidR="00957695" w:rsidRPr="00CE33CB">
              <w:rPr>
                <w:rFonts w:asciiTheme="minorHAnsi" w:hAnsiTheme="minorHAnsi" w:cs="Arial"/>
                <w:sz w:val="22"/>
              </w:rPr>
              <w:br/>
            </w:r>
            <w:sdt>
              <w:sdtPr>
                <w:rPr>
                  <w:rFonts w:asciiTheme="minorHAnsi" w:hAnsiTheme="minorHAnsi" w:cs="Arial"/>
                  <w:color w:val="002060"/>
                  <w:sz w:val="22"/>
                </w:rPr>
                <w:alias w:val="Council Contact Number"/>
                <w:tag w:val="Contact Number"/>
                <w:id w:val="4362578"/>
                <w:placeholder>
                  <w:docPart w:val="4126833BAB39411680AABD3BE65B0A33"/>
                </w:placeholder>
                <w:text/>
              </w:sdtPr>
              <w:sdtEndPr/>
              <w:sdtContent>
                <w:r w:rsidR="00957695"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Contact Number</w:t>
                </w:r>
              </w:sdtContent>
            </w:sdt>
          </w:p>
        </w:tc>
      </w:tr>
      <w:tr w:rsidR="00957695" w:rsidRPr="002F7F76" w14:paraId="02D1DBE2" w14:textId="77777777" w:rsidTr="007E7362">
        <w:trPr>
          <w:trHeight w:val="357"/>
        </w:trPr>
        <w:tc>
          <w:tcPr>
            <w:tcW w:w="3085" w:type="dxa"/>
            <w:shd w:val="clear" w:color="auto" w:fill="E5DFEC" w:themeFill="accent4" w:themeFillTint="33"/>
            <w:vAlign w:val="center"/>
          </w:tcPr>
          <w:p w14:paraId="02D1DBDF" w14:textId="77777777" w:rsidR="00957695" w:rsidRPr="00A8532A" w:rsidRDefault="00957695" w:rsidP="00957695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Project name</w:t>
            </w:r>
          </w:p>
        </w:tc>
        <w:tc>
          <w:tcPr>
            <w:tcW w:w="3827" w:type="dxa"/>
            <w:vAlign w:val="center"/>
          </w:tcPr>
          <w:p w14:paraId="02D1DBE0" w14:textId="2A77593A" w:rsidR="00957695" w:rsidRPr="00A8532A" w:rsidRDefault="003E2006" w:rsidP="00957695">
            <w:pPr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color w:val="002060"/>
                  <w:sz w:val="22"/>
                </w:rPr>
                <w:alias w:val="Project Name"/>
                <w:tag w:val="Project Name"/>
                <w:id w:val="4362593"/>
                <w:placeholder>
                  <w:docPart w:val="7D3884CCE00D4AA59AC54428FE553356"/>
                </w:placeholder>
                <w:text/>
              </w:sdtPr>
              <w:sdtEndPr/>
              <w:sdtContent>
                <w:r w:rsidR="00957695"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Exact name as per Funding Agreement</w:t>
                </w:r>
              </w:sdtContent>
            </w:sdt>
          </w:p>
        </w:tc>
        <w:tc>
          <w:tcPr>
            <w:tcW w:w="3204" w:type="dxa"/>
            <w:shd w:val="clear" w:color="auto" w:fill="E5DFEC" w:themeFill="accent4" w:themeFillTint="33"/>
            <w:vAlign w:val="center"/>
          </w:tcPr>
          <w:p w14:paraId="02D1DBE1" w14:textId="77777777" w:rsidR="00957695" w:rsidRPr="00A8532A" w:rsidRDefault="00957695" w:rsidP="00957695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  <w:shd w:val="clear" w:color="auto" w:fill="DBE5F1" w:themeFill="accent1" w:themeFillTint="33"/>
              </w:rPr>
            </w:pPr>
            <w:r w:rsidRPr="00A8532A">
              <w:rPr>
                <w:rFonts w:asciiTheme="minorHAnsi" w:hAnsiTheme="minorHAnsi" w:cs="Arial"/>
                <w:b/>
                <w:sz w:val="22"/>
              </w:rPr>
              <w:t>Department use only</w:t>
            </w:r>
          </w:p>
        </w:tc>
      </w:tr>
      <w:tr w:rsidR="00957695" w:rsidRPr="002F7F76" w14:paraId="02D1DBE6" w14:textId="77777777" w:rsidTr="007E7362">
        <w:trPr>
          <w:trHeight w:val="357"/>
        </w:trPr>
        <w:tc>
          <w:tcPr>
            <w:tcW w:w="3085" w:type="dxa"/>
            <w:shd w:val="clear" w:color="auto" w:fill="E5DFEC" w:themeFill="accent4" w:themeFillTint="33"/>
            <w:vAlign w:val="center"/>
          </w:tcPr>
          <w:p w14:paraId="02D1DBE3" w14:textId="77777777" w:rsidR="00957695" w:rsidRPr="00A8532A" w:rsidRDefault="00957695" w:rsidP="00957695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Activity schedule number</w:t>
            </w:r>
          </w:p>
        </w:tc>
        <w:tc>
          <w:tcPr>
            <w:tcW w:w="3827" w:type="dxa"/>
            <w:vAlign w:val="center"/>
          </w:tcPr>
          <w:p w14:paraId="02D1DBE4" w14:textId="7A58867E" w:rsidR="00957695" w:rsidRPr="00A8532A" w:rsidRDefault="003E2006" w:rsidP="00957695">
            <w:pPr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color w:val="002060"/>
                  <w:sz w:val="22"/>
                </w:rPr>
                <w:alias w:val="OPP-XXXXX"/>
                <w:tag w:val="OPP-XXXXX"/>
                <w:id w:val="28077484"/>
                <w:placeholder>
                  <w:docPart w:val="272048F65A434637B0380DD04584AE42"/>
                </w:placeholder>
                <w:text/>
              </w:sdtPr>
              <w:sdtEndPr/>
              <w:sdtContent>
                <w:r w:rsidR="00957695"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OPP-Number</w:t>
                </w:r>
              </w:sdtContent>
            </w:sdt>
          </w:p>
        </w:tc>
        <w:tc>
          <w:tcPr>
            <w:tcW w:w="3204" w:type="dxa"/>
            <w:shd w:val="clear" w:color="auto" w:fill="E5DFEC" w:themeFill="accent4" w:themeFillTint="33"/>
            <w:vAlign w:val="center"/>
          </w:tcPr>
          <w:p w14:paraId="02D1DBE5" w14:textId="0590B2A9" w:rsidR="00957695" w:rsidRPr="00A8532A" w:rsidRDefault="003E2006" w:rsidP="00957695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1150563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695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957695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1061283710"/>
                <w:placeholder>
                  <w:docPart w:val="7618566E56324708A4D13058EA9F2013"/>
                </w:placeholder>
                <w:showingPlcHdr/>
                <w:text w:multiLine="1"/>
              </w:sdtPr>
              <w:sdtEndPr/>
              <w:sdtContent>
                <w:r w:rsidR="00957695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  <w:tr w:rsidR="00957695" w:rsidRPr="002F7F76" w14:paraId="2E5882F1" w14:textId="77777777" w:rsidTr="007E7362">
        <w:trPr>
          <w:trHeight w:val="357"/>
        </w:trPr>
        <w:tc>
          <w:tcPr>
            <w:tcW w:w="3085" w:type="dxa"/>
            <w:shd w:val="clear" w:color="auto" w:fill="E5DFEC" w:themeFill="accent4" w:themeFillTint="33"/>
            <w:vAlign w:val="center"/>
          </w:tcPr>
          <w:p w14:paraId="31A6A70C" w14:textId="03EBD3BE" w:rsidR="00957695" w:rsidRDefault="00957695" w:rsidP="00957695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Funding year</w:t>
            </w:r>
          </w:p>
        </w:tc>
        <w:tc>
          <w:tcPr>
            <w:tcW w:w="3827" w:type="dxa"/>
            <w:vAlign w:val="center"/>
          </w:tcPr>
          <w:p w14:paraId="61633F5D" w14:textId="717E76DB" w:rsidR="00957695" w:rsidRDefault="003E2006" w:rsidP="00957695">
            <w:pPr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646945630"/>
                <w:placeholder>
                  <w:docPart w:val="C872B50111194182A879D815929A37FA"/>
                </w:placeholder>
                <w:showingPlcHdr/>
                <w:text w:multiLine="1"/>
              </w:sdtPr>
              <w:sdtEndPr/>
              <w:sdtContent>
                <w:r w:rsidR="00957695"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YYYY-YYYY</w:t>
                </w:r>
              </w:sdtContent>
            </w:sdt>
          </w:p>
        </w:tc>
        <w:tc>
          <w:tcPr>
            <w:tcW w:w="3204" w:type="dxa"/>
            <w:shd w:val="clear" w:color="auto" w:fill="E5DFEC" w:themeFill="accent4" w:themeFillTint="33"/>
            <w:vAlign w:val="center"/>
          </w:tcPr>
          <w:p w14:paraId="3782C1FB" w14:textId="5113CAF2" w:rsidR="00957695" w:rsidRPr="00A8532A" w:rsidRDefault="003E2006" w:rsidP="00957695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60033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695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957695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1019506592"/>
                <w:placeholder>
                  <w:docPart w:val="FCFEEE6051334ACB9367D5792C759646"/>
                </w:placeholder>
                <w:showingPlcHdr/>
                <w:text w:multiLine="1"/>
              </w:sdtPr>
              <w:sdtEndPr/>
              <w:sdtContent>
                <w:r w:rsidR="00957695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  <w:tr w:rsidR="00C23F9D" w:rsidRPr="002F7F76" w14:paraId="02D1DBEA" w14:textId="77777777" w:rsidTr="007E7362">
        <w:trPr>
          <w:trHeight w:val="357"/>
        </w:trPr>
        <w:tc>
          <w:tcPr>
            <w:tcW w:w="3085" w:type="dxa"/>
            <w:shd w:val="clear" w:color="auto" w:fill="E5DFEC" w:themeFill="accent4" w:themeFillTint="33"/>
            <w:vAlign w:val="center"/>
          </w:tcPr>
          <w:p w14:paraId="02D1DBE7" w14:textId="77777777" w:rsidR="00C23F9D" w:rsidRPr="00A8532A" w:rsidRDefault="00C23F9D" w:rsidP="00C23F9D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Funding program</w:t>
            </w:r>
          </w:p>
        </w:tc>
        <w:tc>
          <w:tcPr>
            <w:tcW w:w="3827" w:type="dxa"/>
            <w:vAlign w:val="center"/>
          </w:tcPr>
          <w:p w14:paraId="02D1DBE8" w14:textId="00304BC7" w:rsidR="00C23F9D" w:rsidRPr="00A8532A" w:rsidRDefault="003E2006" w:rsidP="00C23F9D">
            <w:pPr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alias w:val="Funding Program"/>
                <w:tag w:val="Funding Program"/>
                <w:id w:val="-1604336331"/>
                <w:placeholder>
                  <w:docPart w:val="CE5FD92A73FE418897D0DCD750FC4F0D"/>
                </w:placeholder>
                <w:showingPlcHdr/>
                <w:comboBox>
                  <w:listItem w:value="Choose an item."/>
                  <w:listItem w:displayText="Better Indoor Stadiums Fund" w:value="Better Indoor Stadiums Fund"/>
                  <w:listItem w:displayText="Community Cricket Program" w:value="Community Cricket Program"/>
                  <w:listItem w:displayText="Community Facilities - State Budget/Unique Initiatives" w:value="Community Facilities - State Budget/Unique Initiatives"/>
                  <w:listItem w:displayText="Community Facility Funding Program" w:value="Community Facility Funding Program"/>
                  <w:listItem w:displayText="Community Motorsport Program" w:value="Community Motorsport Program"/>
                  <w:listItem w:displayText="Community Sports Infra. Fund" w:value="Community Sports Infra. Fund"/>
                  <w:listItem w:displayText="Community Sports Infra. Loans Scheme" w:value="Community Sports Infra. Loans Scheme"/>
                  <w:listItem w:displayText="Community Sports Infra. Stimulus Program" w:value="Community Sports Infra. Stimulus Program"/>
                  <w:listItem w:displayText="Community Support Fund (CSF)" w:value="Community Support Fund (CSF)"/>
                  <w:listItem w:displayText="Country Football and Netball Program" w:value="Country Football and Netball Program"/>
                  <w:listItem w:displayText="Female Friendly Facilities Fund" w:value="Female Friendly Facilities Fund"/>
                  <w:listItem w:displayText="Golf Infrastructure Fund" w:value="Golf Infrastructure Fund"/>
                  <w:listItem w:displayText="Local Facilities for Local Clubs" w:value="Local Facilities for Local Clubs"/>
                  <w:listItem w:displayText="Local Sports Infrastructure Fund" w:value="Local Sports Infrastructure Fund"/>
                  <w:listItem w:displayText="World Game Facilities Fund" w:value="World Game Facilities Fund"/>
                  <w:listItem w:displayText="Other (please specify below)" w:value="Other (please specify below)"/>
                </w:comboBox>
              </w:sdtPr>
              <w:sdtEndPr>
                <w:rPr>
                  <w:b/>
                </w:rPr>
              </w:sdtEndPr>
              <w:sdtContent>
                <w:r w:rsidR="00C23F9D" w:rsidRPr="00CE33CB">
                  <w:rPr>
                    <w:rFonts w:asciiTheme="minorHAnsi" w:hAnsiTheme="minorHAnsi" w:cs="Arial"/>
                    <w:sz w:val="22"/>
                  </w:rPr>
                  <w:t>Select from dropdown</w:t>
                </w:r>
              </w:sdtContent>
            </w:sdt>
          </w:p>
        </w:tc>
        <w:tc>
          <w:tcPr>
            <w:tcW w:w="3204" w:type="dxa"/>
            <w:shd w:val="clear" w:color="auto" w:fill="E5DFEC" w:themeFill="accent4" w:themeFillTint="33"/>
            <w:vAlign w:val="center"/>
          </w:tcPr>
          <w:p w14:paraId="02D1DBE9" w14:textId="2AE52B83" w:rsidR="00C23F9D" w:rsidRPr="00A8532A" w:rsidRDefault="003E2006" w:rsidP="00C23F9D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632403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3F9D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C23F9D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1938642174"/>
                <w:placeholder>
                  <w:docPart w:val="29B7DF57F55547838E973A3B7BE5289C"/>
                </w:placeholder>
                <w:showingPlcHdr/>
                <w:text w:multiLine="1"/>
              </w:sdtPr>
              <w:sdtEndPr/>
              <w:sdtContent>
                <w:r w:rsidR="00C23F9D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  <w:tr w:rsidR="00957695" w:rsidRPr="002F7F76" w14:paraId="02D1DBEE" w14:textId="77777777" w:rsidTr="007E7362">
        <w:trPr>
          <w:trHeight w:val="357"/>
        </w:trPr>
        <w:tc>
          <w:tcPr>
            <w:tcW w:w="3085" w:type="dxa"/>
            <w:shd w:val="clear" w:color="auto" w:fill="E5DFEC" w:themeFill="accent4" w:themeFillTint="33"/>
            <w:vAlign w:val="center"/>
          </w:tcPr>
          <w:p w14:paraId="02D1DBEB" w14:textId="77777777" w:rsidR="00957695" w:rsidRPr="00A8532A" w:rsidRDefault="00957695" w:rsidP="00957695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Funding program (Other)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2D1DBEC" w14:textId="295EA4A7" w:rsidR="00957695" w:rsidRPr="00A8532A" w:rsidRDefault="003E2006" w:rsidP="00957695">
            <w:pPr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color w:val="002060"/>
                  <w:sz w:val="22"/>
                  <w:shd w:val="clear" w:color="auto" w:fill="DBE5F1" w:themeFill="accent1" w:themeFillTint="33"/>
                </w:rPr>
                <w:id w:val="641621837"/>
                <w:placeholder>
                  <w:docPart w:val="877B71A52B924D9EB1C44940E5014535"/>
                </w:placeholder>
                <w:text/>
              </w:sdtPr>
              <w:sdtEndPr/>
              <w:sdtContent>
                <w:r w:rsidR="00957695"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If other, enter details. Otherwise N/A</w:t>
                </w:r>
              </w:sdtContent>
            </w:sdt>
          </w:p>
        </w:tc>
        <w:tc>
          <w:tcPr>
            <w:tcW w:w="3204" w:type="dxa"/>
            <w:shd w:val="clear" w:color="auto" w:fill="E5DFEC" w:themeFill="accent4" w:themeFillTint="33"/>
            <w:vAlign w:val="center"/>
          </w:tcPr>
          <w:p w14:paraId="02D1DBED" w14:textId="64FC5ACC" w:rsidR="00957695" w:rsidRPr="00A8532A" w:rsidRDefault="003E2006" w:rsidP="00957695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419451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695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957695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793485884"/>
                <w:placeholder>
                  <w:docPart w:val="1B65A1B46A89415FBDBC1298ABA0C2F5"/>
                </w:placeholder>
                <w:showingPlcHdr/>
                <w:text w:multiLine="1"/>
              </w:sdtPr>
              <w:sdtEndPr/>
              <w:sdtContent>
                <w:r w:rsidR="00957695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  <w:tr w:rsidR="00957695" w:rsidRPr="002F7F76" w14:paraId="02D1DBF2" w14:textId="77777777" w:rsidTr="007E7362">
        <w:trPr>
          <w:trHeight w:val="357"/>
        </w:trPr>
        <w:tc>
          <w:tcPr>
            <w:tcW w:w="3085" w:type="dxa"/>
            <w:shd w:val="clear" w:color="auto" w:fill="E5DFEC" w:themeFill="accent4" w:themeFillTint="33"/>
            <w:vAlign w:val="center"/>
          </w:tcPr>
          <w:p w14:paraId="02D1DBEF" w14:textId="77777777" w:rsidR="00957695" w:rsidRPr="00A8532A" w:rsidRDefault="00957695" w:rsidP="00957695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Approved grant amount</w:t>
            </w:r>
          </w:p>
        </w:tc>
        <w:tc>
          <w:tcPr>
            <w:tcW w:w="3827" w:type="dxa"/>
            <w:vAlign w:val="center"/>
          </w:tcPr>
          <w:p w14:paraId="02D1DBF0" w14:textId="76EEEC85" w:rsidR="00957695" w:rsidRPr="0098517F" w:rsidRDefault="003E2006" w:rsidP="00957695">
            <w:pPr>
              <w:rPr>
                <w:rFonts w:asciiTheme="minorHAnsi" w:hAnsiTheme="minorHAnsi" w:cs="Arial"/>
                <w:color w:val="002060"/>
                <w:sz w:val="22"/>
                <w:shd w:val="clear" w:color="auto" w:fill="DBE5F1" w:themeFill="accent1" w:themeFillTint="33"/>
              </w:rPr>
            </w:pPr>
            <w:sdt>
              <w:sdtPr>
                <w:rPr>
                  <w:rFonts w:asciiTheme="minorHAnsi" w:hAnsiTheme="minorHAnsi" w:cs="Arial"/>
                  <w:color w:val="002060"/>
                  <w:sz w:val="22"/>
                </w:rPr>
                <w:alias w:val="Approved Grant Amount"/>
                <w:tag w:val="Approved Grant Amount"/>
                <w:id w:val="12156394"/>
                <w:placeholder>
                  <w:docPart w:val="48FB4F50422948058430DB12C90573A3"/>
                </w:placeholder>
                <w:text/>
              </w:sdtPr>
              <w:sdtEndPr/>
              <w:sdtContent>
                <w:r w:rsidR="00957695"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$ Grant Amount</w:t>
                </w:r>
              </w:sdtContent>
            </w:sdt>
          </w:p>
        </w:tc>
        <w:tc>
          <w:tcPr>
            <w:tcW w:w="3204" w:type="dxa"/>
            <w:shd w:val="clear" w:color="auto" w:fill="E5DFEC" w:themeFill="accent4" w:themeFillTint="33"/>
            <w:vAlign w:val="center"/>
          </w:tcPr>
          <w:p w14:paraId="02D1DBF1" w14:textId="6399D96F" w:rsidR="00957695" w:rsidRPr="00A8532A" w:rsidRDefault="003E2006" w:rsidP="00957695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1617440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695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957695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91830422"/>
                <w:placeholder>
                  <w:docPart w:val="E69D8DE9162145B7A1F17F2212F22D75"/>
                </w:placeholder>
                <w:showingPlcHdr/>
                <w:text w:multiLine="1"/>
              </w:sdtPr>
              <w:sdtEndPr/>
              <w:sdtContent>
                <w:r w:rsidR="00957695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</w:tbl>
    <w:p w14:paraId="02D1DBF3" w14:textId="77777777" w:rsidR="000B6457" w:rsidRPr="002B31DC" w:rsidRDefault="000B6457" w:rsidP="007C1CCE">
      <w:pPr>
        <w:spacing w:after="0"/>
        <w:rPr>
          <w:rFonts w:asciiTheme="minorHAnsi" w:hAnsiTheme="minorHAnsi" w:cs="Arial"/>
          <w:sz w:val="10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116"/>
      </w:tblGrid>
      <w:tr w:rsidR="007C1CCE" w:rsidRPr="00AB2C0F" w14:paraId="02D1DBF5" w14:textId="77777777" w:rsidTr="001B2D63">
        <w:tc>
          <w:tcPr>
            <w:tcW w:w="10116" w:type="dxa"/>
            <w:shd w:val="clear" w:color="auto" w:fill="180043"/>
            <w:vAlign w:val="center"/>
          </w:tcPr>
          <w:p w14:paraId="02D1DBF4" w14:textId="77777777" w:rsidR="007C1CCE" w:rsidRPr="00AB2C0F" w:rsidRDefault="006C5C5B" w:rsidP="00200C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</w:pPr>
            <w:r w:rsidRPr="00AB2C0F"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  <w:t xml:space="preserve">[C]  </w:t>
            </w:r>
            <w:r w:rsidR="007C1CCE" w:rsidRPr="00AB2C0F"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  <w:t>Variation Details</w:t>
            </w:r>
          </w:p>
        </w:tc>
      </w:tr>
      <w:tr w:rsidR="007C1CCE" w:rsidRPr="002F7F76" w14:paraId="02D1DBF8" w14:textId="77777777" w:rsidTr="0040330E">
        <w:trPr>
          <w:trHeight w:val="1003"/>
        </w:trPr>
        <w:tc>
          <w:tcPr>
            <w:tcW w:w="10116" w:type="dxa"/>
          </w:tcPr>
          <w:p w14:paraId="02D1DBF6" w14:textId="77777777" w:rsidR="00AB2C0F" w:rsidRPr="0098517F" w:rsidRDefault="00BD21D4" w:rsidP="0040330E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 w:rsidRPr="0098517F">
              <w:rPr>
                <w:rFonts w:asciiTheme="minorHAnsi" w:hAnsiTheme="minorHAnsi" w:cs="Arial"/>
                <w:b/>
                <w:sz w:val="22"/>
              </w:rPr>
              <w:t>What is the current scope of the project</w:t>
            </w:r>
            <w:r w:rsidR="00593A67" w:rsidRPr="0098517F">
              <w:rPr>
                <w:rFonts w:asciiTheme="minorHAnsi" w:hAnsiTheme="minorHAnsi" w:cs="Arial"/>
                <w:b/>
                <w:sz w:val="22"/>
              </w:rPr>
              <w:t xml:space="preserve"> (as outlined in the funding agreement)</w:t>
            </w:r>
            <w:r w:rsidRPr="0098517F">
              <w:rPr>
                <w:rFonts w:asciiTheme="minorHAnsi" w:hAnsiTheme="minorHAnsi" w:cs="Arial"/>
                <w:b/>
                <w:sz w:val="22"/>
              </w:rPr>
              <w:t>?</w:t>
            </w:r>
          </w:p>
          <w:p w14:paraId="02D1DBF7" w14:textId="77777777" w:rsidR="007C1CCE" w:rsidRPr="00A8532A" w:rsidRDefault="003E2006" w:rsidP="00AB2C0F">
            <w:pPr>
              <w:tabs>
                <w:tab w:val="left" w:pos="2835"/>
              </w:tabs>
              <w:spacing w:before="120"/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6099722"/>
                <w:placeholder>
                  <w:docPart w:val="8ADFDB51F0614E22A2230A1BD544944A"/>
                </w:placeholder>
                <w:showingPlcHdr/>
                <w:text w:multiLine="1"/>
              </w:sdtPr>
              <w:sdtEndPr/>
              <w:sdtContent>
                <w:r w:rsidR="00F76467" w:rsidRPr="0098517F">
                  <w:rPr>
                    <w:rStyle w:val="PlaceholderText"/>
                    <w:rFonts w:asciiTheme="minorHAnsi" w:hAnsiTheme="minorHAnsi" w:cs="Arial"/>
                    <w:color w:val="002060"/>
                    <w:sz w:val="22"/>
                  </w:rPr>
                  <w:t>Click here to enter text</w:t>
                </w:r>
              </w:sdtContent>
            </w:sdt>
          </w:p>
        </w:tc>
      </w:tr>
      <w:tr w:rsidR="007C1CCE" w:rsidRPr="002F7F76" w14:paraId="02D1DBFB" w14:textId="77777777" w:rsidTr="0040330E">
        <w:trPr>
          <w:trHeight w:val="1003"/>
        </w:trPr>
        <w:tc>
          <w:tcPr>
            <w:tcW w:w="10116" w:type="dxa"/>
          </w:tcPr>
          <w:p w14:paraId="02D1DBF9" w14:textId="77777777" w:rsidR="007C1CCE" w:rsidRPr="0098517F" w:rsidRDefault="00BD21D4" w:rsidP="00200C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 w:rsidRPr="0098517F">
              <w:rPr>
                <w:rFonts w:asciiTheme="minorHAnsi" w:hAnsiTheme="minorHAnsi" w:cs="Arial"/>
                <w:b/>
                <w:sz w:val="22"/>
              </w:rPr>
              <w:t>What are the proposed change/s in scope?</w:t>
            </w:r>
            <w:r w:rsidR="0040330E" w:rsidRPr="0098517F">
              <w:rPr>
                <w:rFonts w:asciiTheme="minorHAnsi" w:hAnsiTheme="minorHAnsi" w:cs="Arial"/>
                <w:b/>
                <w:sz w:val="22"/>
              </w:rPr>
              <w:t xml:space="preserve"> </w:t>
            </w:r>
            <w:r w:rsidR="00593A67" w:rsidRPr="0098517F">
              <w:rPr>
                <w:rFonts w:asciiTheme="minorHAnsi" w:hAnsiTheme="minorHAnsi" w:cs="Arial"/>
                <w:b/>
                <w:sz w:val="22"/>
              </w:rPr>
              <w:t>Outline if your proposal is</w:t>
            </w:r>
            <w:r w:rsidR="0040330E" w:rsidRPr="0098517F">
              <w:rPr>
                <w:rFonts w:asciiTheme="minorHAnsi" w:hAnsiTheme="minorHAnsi" w:cs="Arial"/>
                <w:b/>
                <w:sz w:val="22"/>
              </w:rPr>
              <w:t xml:space="preserve"> an increase or decrease in scope?</w:t>
            </w:r>
          </w:p>
          <w:p w14:paraId="02D1DBFA" w14:textId="77777777" w:rsidR="007C1CCE" w:rsidRPr="00A8532A" w:rsidRDefault="003E2006" w:rsidP="00AB2C0F">
            <w:pPr>
              <w:tabs>
                <w:tab w:val="left" w:pos="2835"/>
              </w:tabs>
              <w:spacing w:before="120"/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106732574"/>
                <w:placeholder>
                  <w:docPart w:val="00D0608E846341BDA6E7A9684B49A802"/>
                </w:placeholder>
                <w:showingPlcHdr/>
                <w:text w:multiLine="1"/>
              </w:sdtPr>
              <w:sdtEndPr/>
              <w:sdtContent>
                <w:r w:rsidR="00F76467" w:rsidRPr="0098517F">
                  <w:rPr>
                    <w:rStyle w:val="PlaceholderText"/>
                    <w:rFonts w:asciiTheme="minorHAnsi" w:hAnsiTheme="minorHAnsi" w:cs="Arial"/>
                    <w:color w:val="002060"/>
                    <w:sz w:val="22"/>
                    <w:szCs w:val="20"/>
                  </w:rPr>
                  <w:t>Click here to enter text</w:t>
                </w:r>
              </w:sdtContent>
            </w:sdt>
          </w:p>
        </w:tc>
      </w:tr>
      <w:tr w:rsidR="004640B8" w:rsidRPr="002F7F76" w14:paraId="02D1DBFE" w14:textId="77777777" w:rsidTr="0040330E">
        <w:trPr>
          <w:trHeight w:val="1003"/>
        </w:trPr>
        <w:tc>
          <w:tcPr>
            <w:tcW w:w="10116" w:type="dxa"/>
          </w:tcPr>
          <w:p w14:paraId="02D1DBFC" w14:textId="77777777" w:rsidR="00BD21D4" w:rsidRPr="0098517F" w:rsidRDefault="00BD21D4" w:rsidP="00866F44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 w:rsidRPr="0098517F">
              <w:rPr>
                <w:rFonts w:asciiTheme="minorHAnsi" w:hAnsiTheme="minorHAnsi" w:cs="Arial"/>
                <w:b/>
                <w:sz w:val="22"/>
              </w:rPr>
              <w:t>What has led to the proposed change/s in scope?</w:t>
            </w:r>
          </w:p>
          <w:p w14:paraId="02D1DBFD" w14:textId="77777777" w:rsidR="004640B8" w:rsidRPr="00A8532A" w:rsidRDefault="003E2006" w:rsidP="00AB2C0F">
            <w:pPr>
              <w:tabs>
                <w:tab w:val="left" w:pos="2835"/>
              </w:tabs>
              <w:spacing w:before="120"/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1245799408"/>
                <w:placeholder>
                  <w:docPart w:val="92183C858A5B492BA7F2257419CB14A4"/>
                </w:placeholder>
                <w:showingPlcHdr/>
                <w:text w:multiLine="1"/>
              </w:sdtPr>
              <w:sdtEndPr/>
              <w:sdtContent>
                <w:r w:rsidR="00F76467" w:rsidRPr="0098517F">
                  <w:rPr>
                    <w:rStyle w:val="PlaceholderText"/>
                    <w:rFonts w:asciiTheme="minorHAnsi" w:hAnsiTheme="minorHAnsi" w:cs="Arial"/>
                    <w:color w:val="002060"/>
                    <w:sz w:val="22"/>
                    <w:szCs w:val="20"/>
                  </w:rPr>
                  <w:t>Click here to enter text</w:t>
                </w:r>
              </w:sdtContent>
            </w:sdt>
          </w:p>
        </w:tc>
      </w:tr>
      <w:tr w:rsidR="0040330E" w:rsidRPr="002F7F76" w14:paraId="02D1DC01" w14:textId="77777777" w:rsidTr="007B6780">
        <w:trPr>
          <w:trHeight w:val="1003"/>
        </w:trPr>
        <w:tc>
          <w:tcPr>
            <w:tcW w:w="10116" w:type="dxa"/>
          </w:tcPr>
          <w:p w14:paraId="02D1DBFF" w14:textId="77777777" w:rsidR="0040330E" w:rsidRPr="0098517F" w:rsidRDefault="00593A67" w:rsidP="007B6780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 w:rsidRPr="0098517F">
              <w:rPr>
                <w:rFonts w:asciiTheme="minorHAnsi" w:hAnsiTheme="minorHAnsi" w:cs="Arial"/>
                <w:b/>
                <w:sz w:val="22"/>
              </w:rPr>
              <w:t>If you are seeking to reduce scope due to cost, h</w:t>
            </w:r>
            <w:r w:rsidR="0040330E" w:rsidRPr="0098517F">
              <w:rPr>
                <w:rFonts w:asciiTheme="minorHAnsi" w:hAnsiTheme="minorHAnsi" w:cs="Arial"/>
                <w:b/>
                <w:sz w:val="22"/>
              </w:rPr>
              <w:t>ave you explore</w:t>
            </w:r>
            <w:r w:rsidRPr="0098517F">
              <w:rPr>
                <w:rFonts w:asciiTheme="minorHAnsi" w:hAnsiTheme="minorHAnsi" w:cs="Arial"/>
                <w:b/>
                <w:sz w:val="22"/>
              </w:rPr>
              <w:t>d other avenues/funding sources?</w:t>
            </w:r>
          </w:p>
          <w:p w14:paraId="02D1DC00" w14:textId="77777777" w:rsidR="0040330E" w:rsidRPr="00A8532A" w:rsidRDefault="003E2006" w:rsidP="00AB2C0F">
            <w:pPr>
              <w:tabs>
                <w:tab w:val="left" w:pos="2835"/>
              </w:tabs>
              <w:spacing w:before="120"/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1145498249"/>
                <w:placeholder>
                  <w:docPart w:val="409AA2CF26BF4897A4B9C0BC4FBF5922"/>
                </w:placeholder>
                <w:showingPlcHdr/>
                <w:text w:multiLine="1"/>
              </w:sdtPr>
              <w:sdtEndPr/>
              <w:sdtContent>
                <w:r w:rsidR="0040330E" w:rsidRPr="00F76467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  <w:szCs w:val="20"/>
                  </w:rPr>
                  <w:t>Click here to enter text</w:t>
                </w:r>
              </w:sdtContent>
            </w:sdt>
          </w:p>
        </w:tc>
      </w:tr>
      <w:tr w:rsidR="004640B8" w:rsidRPr="002F7F76" w14:paraId="02D1DC04" w14:textId="77777777" w:rsidTr="0040330E">
        <w:trPr>
          <w:trHeight w:val="1003"/>
        </w:trPr>
        <w:tc>
          <w:tcPr>
            <w:tcW w:w="10116" w:type="dxa"/>
          </w:tcPr>
          <w:p w14:paraId="02D1DC02" w14:textId="77777777" w:rsidR="00BD21D4" w:rsidRPr="0098517F" w:rsidRDefault="00BD21D4" w:rsidP="00866F44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 w:rsidRPr="0098517F">
              <w:rPr>
                <w:rFonts w:asciiTheme="minorHAnsi" w:hAnsiTheme="minorHAnsi" w:cs="Arial"/>
                <w:b/>
                <w:sz w:val="22"/>
              </w:rPr>
              <w:t>What</w:t>
            </w:r>
            <w:r w:rsidR="0040330E" w:rsidRPr="0098517F">
              <w:rPr>
                <w:rFonts w:asciiTheme="minorHAnsi" w:hAnsiTheme="minorHAnsi" w:cs="Arial"/>
                <w:b/>
                <w:sz w:val="22"/>
              </w:rPr>
              <w:t xml:space="preserve"> other</w:t>
            </w:r>
            <w:r w:rsidRPr="0098517F">
              <w:rPr>
                <w:rFonts w:asciiTheme="minorHAnsi" w:hAnsiTheme="minorHAnsi" w:cs="Arial"/>
                <w:b/>
                <w:sz w:val="22"/>
              </w:rPr>
              <w:t xml:space="preserve"> actions have been taken to avoid any change/s in scope?</w:t>
            </w:r>
          </w:p>
          <w:p w14:paraId="02D1DC03" w14:textId="77777777" w:rsidR="004640B8" w:rsidRPr="00A8532A" w:rsidRDefault="003E2006" w:rsidP="00AB2C0F">
            <w:pPr>
              <w:tabs>
                <w:tab w:val="left" w:pos="2835"/>
              </w:tabs>
              <w:spacing w:before="120"/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583154114"/>
                <w:placeholder>
                  <w:docPart w:val="56A28A0F85564869BB3DF5237EBF526E"/>
                </w:placeholder>
                <w:showingPlcHdr/>
                <w:text w:multiLine="1"/>
              </w:sdtPr>
              <w:sdtEndPr/>
              <w:sdtContent>
                <w:r w:rsidR="00F76467" w:rsidRPr="0098517F">
                  <w:rPr>
                    <w:rStyle w:val="PlaceholderText"/>
                    <w:rFonts w:asciiTheme="minorHAnsi" w:hAnsiTheme="minorHAnsi" w:cs="Arial"/>
                    <w:color w:val="002060"/>
                    <w:sz w:val="22"/>
                    <w:szCs w:val="20"/>
                  </w:rPr>
                  <w:t>Click here to enter text</w:t>
                </w:r>
              </w:sdtContent>
            </w:sdt>
          </w:p>
        </w:tc>
      </w:tr>
      <w:tr w:rsidR="004640B8" w:rsidRPr="002F7F76" w14:paraId="02D1DC07" w14:textId="77777777" w:rsidTr="00593A67">
        <w:trPr>
          <w:trHeight w:val="1210"/>
        </w:trPr>
        <w:tc>
          <w:tcPr>
            <w:tcW w:w="10116" w:type="dxa"/>
          </w:tcPr>
          <w:p w14:paraId="02D1DC05" w14:textId="7ACD7588" w:rsidR="00BD21D4" w:rsidRPr="0098517F" w:rsidRDefault="00BD21D4" w:rsidP="00866F44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 w:rsidRPr="0098517F">
              <w:rPr>
                <w:rFonts w:asciiTheme="minorHAnsi" w:hAnsiTheme="minorHAnsi" w:cs="Arial"/>
                <w:b/>
                <w:sz w:val="22"/>
              </w:rPr>
              <w:t>What consultation has b</w:t>
            </w:r>
            <w:r w:rsidR="0098517F">
              <w:rPr>
                <w:rFonts w:asciiTheme="minorHAnsi" w:hAnsiTheme="minorHAnsi" w:cs="Arial"/>
                <w:b/>
                <w:sz w:val="22"/>
              </w:rPr>
              <w:t>e</w:t>
            </w:r>
            <w:r w:rsidRPr="0098517F">
              <w:rPr>
                <w:rFonts w:asciiTheme="minorHAnsi" w:hAnsiTheme="minorHAnsi" w:cs="Arial"/>
                <w:b/>
                <w:sz w:val="22"/>
              </w:rPr>
              <w:t>e</w:t>
            </w:r>
            <w:r w:rsidR="0098517F">
              <w:rPr>
                <w:rFonts w:asciiTheme="minorHAnsi" w:hAnsiTheme="minorHAnsi" w:cs="Arial"/>
                <w:b/>
                <w:sz w:val="22"/>
              </w:rPr>
              <w:t>n</w:t>
            </w:r>
            <w:r w:rsidRPr="0098517F">
              <w:rPr>
                <w:rFonts w:asciiTheme="minorHAnsi" w:hAnsiTheme="minorHAnsi" w:cs="Arial"/>
                <w:b/>
                <w:sz w:val="22"/>
              </w:rPr>
              <w:t xml:space="preserve"> undertaken</w:t>
            </w:r>
            <w:r w:rsidR="00593A67" w:rsidRPr="0098517F">
              <w:rPr>
                <w:rFonts w:asciiTheme="minorHAnsi" w:hAnsiTheme="minorHAnsi" w:cs="Arial"/>
                <w:b/>
                <w:sz w:val="22"/>
              </w:rPr>
              <w:t xml:space="preserve"> with potential beneficiaries</w:t>
            </w:r>
            <w:r w:rsidRPr="0098517F">
              <w:rPr>
                <w:rFonts w:asciiTheme="minorHAnsi" w:hAnsiTheme="minorHAnsi" w:cs="Arial"/>
                <w:b/>
                <w:sz w:val="22"/>
              </w:rPr>
              <w:t xml:space="preserve"> in response to the proposed change/s in scope?</w:t>
            </w:r>
          </w:p>
          <w:p w14:paraId="02D1DC06" w14:textId="77777777" w:rsidR="004640B8" w:rsidRPr="00A8532A" w:rsidRDefault="003E2006" w:rsidP="00AB2C0F">
            <w:pPr>
              <w:tabs>
                <w:tab w:val="left" w:pos="2835"/>
              </w:tabs>
              <w:spacing w:before="120"/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1634168733"/>
                <w:placeholder>
                  <w:docPart w:val="49847C74231842D191612BDE667BDD39"/>
                </w:placeholder>
                <w:showingPlcHdr/>
                <w:text w:multiLine="1"/>
              </w:sdtPr>
              <w:sdtEndPr/>
              <w:sdtContent>
                <w:r w:rsidR="004640B8" w:rsidRPr="0098517F">
                  <w:rPr>
                    <w:rStyle w:val="PlaceholderText"/>
                    <w:rFonts w:asciiTheme="minorHAnsi" w:hAnsiTheme="minorHAnsi" w:cs="Arial"/>
                    <w:color w:val="002060"/>
                    <w:sz w:val="22"/>
                    <w:szCs w:val="20"/>
                  </w:rPr>
                  <w:t>Click here to enter text</w:t>
                </w:r>
              </w:sdtContent>
            </w:sdt>
          </w:p>
        </w:tc>
      </w:tr>
      <w:tr w:rsidR="007C1CCE" w:rsidRPr="002F7F76" w14:paraId="02D1DC0A" w14:textId="77777777" w:rsidTr="00593A67">
        <w:trPr>
          <w:trHeight w:val="986"/>
        </w:trPr>
        <w:tc>
          <w:tcPr>
            <w:tcW w:w="10116" w:type="dxa"/>
          </w:tcPr>
          <w:p w14:paraId="02D1DC08" w14:textId="77777777" w:rsidR="00BD21D4" w:rsidRPr="0098517F" w:rsidRDefault="00BD21D4" w:rsidP="00200C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 w:rsidRPr="0098517F">
              <w:rPr>
                <w:rFonts w:asciiTheme="minorHAnsi" w:hAnsiTheme="minorHAnsi" w:cs="Arial"/>
                <w:b/>
                <w:sz w:val="22"/>
              </w:rPr>
              <w:t>Will the project outcomes be impacted</w:t>
            </w:r>
            <w:r w:rsidR="0040330E" w:rsidRPr="0098517F">
              <w:rPr>
                <w:rFonts w:asciiTheme="minorHAnsi" w:hAnsiTheme="minorHAnsi" w:cs="Arial"/>
                <w:b/>
                <w:sz w:val="22"/>
              </w:rPr>
              <w:t xml:space="preserve"> </w:t>
            </w:r>
            <w:r w:rsidR="00593A67" w:rsidRPr="0098517F">
              <w:rPr>
                <w:rFonts w:asciiTheme="minorHAnsi" w:hAnsiTheme="minorHAnsi" w:cs="Arial"/>
                <w:b/>
                <w:sz w:val="22"/>
              </w:rPr>
              <w:t>by the change/s in scope</w:t>
            </w:r>
            <w:r w:rsidR="0021243B" w:rsidRPr="0098517F">
              <w:rPr>
                <w:rFonts w:asciiTheme="minorHAnsi" w:hAnsiTheme="minorHAnsi" w:cs="Arial"/>
                <w:b/>
                <w:sz w:val="22"/>
              </w:rPr>
              <w:t>?</w:t>
            </w:r>
          </w:p>
          <w:p w14:paraId="02D1DC09" w14:textId="77777777" w:rsidR="007C1CCE" w:rsidRPr="00A8532A" w:rsidRDefault="003E2006" w:rsidP="00AB2C0F">
            <w:pPr>
              <w:tabs>
                <w:tab w:val="left" w:pos="2835"/>
              </w:tabs>
              <w:spacing w:before="120"/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1959214615"/>
                <w:placeholder>
                  <w:docPart w:val="464567D250484553BD6EBE99C3181B40"/>
                </w:placeholder>
                <w:showingPlcHdr/>
                <w:text w:multiLine="1"/>
              </w:sdtPr>
              <w:sdtEndPr/>
              <w:sdtContent>
                <w:r w:rsidR="007C1CCE" w:rsidRPr="0098517F">
                  <w:rPr>
                    <w:rStyle w:val="PlaceholderText"/>
                    <w:rFonts w:asciiTheme="minorHAnsi" w:hAnsiTheme="minorHAnsi" w:cs="Arial"/>
                    <w:color w:val="002060"/>
                    <w:sz w:val="22"/>
                    <w:szCs w:val="20"/>
                  </w:rPr>
                  <w:t>Click here to enter text</w:t>
                </w:r>
              </w:sdtContent>
            </w:sdt>
          </w:p>
        </w:tc>
      </w:tr>
    </w:tbl>
    <w:p w14:paraId="02D1DC0B" w14:textId="77777777" w:rsidR="0040330E" w:rsidRDefault="0040330E" w:rsidP="006C5C5B">
      <w:pPr>
        <w:tabs>
          <w:tab w:val="left" w:pos="1985"/>
        </w:tabs>
        <w:spacing w:before="120" w:after="120"/>
        <w:rPr>
          <w:rFonts w:asciiTheme="minorHAnsi" w:hAnsiTheme="minorHAnsi" w:cs="Arial"/>
          <w:b/>
          <w:sz w:val="22"/>
        </w:rPr>
      </w:pPr>
    </w:p>
    <w:p w14:paraId="02D1DC0D" w14:textId="37AB2339" w:rsidR="006C5C5B" w:rsidRPr="006C5C5B" w:rsidRDefault="006C5C5B" w:rsidP="006C5C5B">
      <w:pPr>
        <w:tabs>
          <w:tab w:val="left" w:pos="1985"/>
        </w:tabs>
        <w:spacing w:before="120" w:after="120"/>
        <w:rPr>
          <w:rFonts w:asciiTheme="minorHAnsi" w:hAnsiTheme="minorHAnsi" w:cs="Arial"/>
          <w:sz w:val="22"/>
        </w:rPr>
      </w:pPr>
      <w:r w:rsidRPr="006C5C5B">
        <w:rPr>
          <w:rFonts w:asciiTheme="minorHAnsi" w:hAnsiTheme="minorHAnsi" w:cs="Arial"/>
          <w:b/>
          <w:sz w:val="22"/>
        </w:rPr>
        <w:lastRenderedPageBreak/>
        <w:t xml:space="preserve">Is a timing variation required </w:t>
      </w:r>
      <w:r>
        <w:rPr>
          <w:rFonts w:asciiTheme="minorHAnsi" w:hAnsiTheme="minorHAnsi" w:cs="Arial"/>
          <w:b/>
          <w:sz w:val="22"/>
        </w:rPr>
        <w:t>due to</w:t>
      </w:r>
      <w:r w:rsidRPr="006C5C5B">
        <w:rPr>
          <w:rFonts w:asciiTheme="minorHAnsi" w:hAnsiTheme="minorHAnsi" w:cs="Arial"/>
          <w:b/>
          <w:sz w:val="22"/>
        </w:rPr>
        <w:t xml:space="preserve"> scope variation?</w:t>
      </w:r>
      <w:r w:rsidR="0040330E">
        <w:rPr>
          <w:rFonts w:asciiTheme="minorHAnsi" w:hAnsiTheme="minorHAnsi" w:cs="Arial"/>
          <w:b/>
          <w:sz w:val="22"/>
        </w:rPr>
        <w:t xml:space="preserve">    </w:t>
      </w:r>
      <w:r>
        <w:rPr>
          <w:rFonts w:asciiTheme="minorHAnsi" w:hAnsiTheme="minorHAnsi" w:cs="Arial"/>
          <w:sz w:val="22"/>
        </w:rPr>
        <w:t xml:space="preserve"> </w:t>
      </w:r>
      <w:sdt>
        <w:sdtPr>
          <w:rPr>
            <w:rFonts w:asciiTheme="minorHAnsi" w:hAnsiTheme="minorHAnsi" w:cs="Arial"/>
            <w:sz w:val="22"/>
          </w:rPr>
          <w:id w:val="-559560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039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107039">
        <w:rPr>
          <w:rFonts w:asciiTheme="minorHAnsi" w:hAnsiTheme="minorHAnsi" w:cs="Arial"/>
          <w:sz w:val="22"/>
        </w:rPr>
        <w:t xml:space="preserve">  </w:t>
      </w:r>
      <w:r>
        <w:rPr>
          <w:rFonts w:asciiTheme="minorHAnsi" w:hAnsiTheme="minorHAnsi" w:cs="Arial"/>
          <w:sz w:val="22"/>
        </w:rPr>
        <w:t xml:space="preserve">Yes </w:t>
      </w:r>
      <w:r>
        <w:rPr>
          <w:rFonts w:asciiTheme="minorHAnsi" w:hAnsiTheme="minorHAnsi" w:cs="Arial"/>
          <w:i/>
          <w:sz w:val="18"/>
        </w:rPr>
        <w:t xml:space="preserve">(complete </w:t>
      </w:r>
      <w:r w:rsidR="0040330E">
        <w:rPr>
          <w:rFonts w:asciiTheme="minorHAnsi" w:hAnsiTheme="minorHAnsi" w:cs="Arial"/>
          <w:i/>
          <w:sz w:val="18"/>
        </w:rPr>
        <w:t xml:space="preserve">Section </w:t>
      </w:r>
      <w:r>
        <w:rPr>
          <w:rFonts w:asciiTheme="minorHAnsi" w:hAnsiTheme="minorHAnsi" w:cs="Arial"/>
          <w:i/>
          <w:sz w:val="18"/>
        </w:rPr>
        <w:t>D</w:t>
      </w:r>
      <w:r w:rsidRPr="006C5C5B">
        <w:rPr>
          <w:rFonts w:asciiTheme="minorHAnsi" w:hAnsiTheme="minorHAnsi" w:cs="Arial"/>
          <w:i/>
          <w:sz w:val="18"/>
        </w:rPr>
        <w:t xml:space="preserve"> and </w:t>
      </w:r>
      <w:r>
        <w:rPr>
          <w:rFonts w:asciiTheme="minorHAnsi" w:hAnsiTheme="minorHAnsi" w:cs="Arial"/>
          <w:i/>
          <w:sz w:val="18"/>
        </w:rPr>
        <w:t>E</w:t>
      </w:r>
      <w:r w:rsidRPr="006C5C5B">
        <w:rPr>
          <w:rFonts w:asciiTheme="minorHAnsi" w:hAnsiTheme="minorHAnsi" w:cs="Arial"/>
          <w:i/>
          <w:sz w:val="18"/>
        </w:rPr>
        <w:t>)</w:t>
      </w:r>
      <w:r w:rsidR="0040330E">
        <w:rPr>
          <w:rFonts w:asciiTheme="minorHAnsi" w:hAnsiTheme="minorHAnsi" w:cs="Arial"/>
          <w:sz w:val="22"/>
        </w:rPr>
        <w:t xml:space="preserve">  </w:t>
      </w:r>
      <w:r>
        <w:rPr>
          <w:rFonts w:asciiTheme="minorHAnsi" w:hAnsiTheme="minorHAnsi" w:cs="Arial"/>
          <w:sz w:val="22"/>
        </w:rPr>
        <w:t xml:space="preserve"> </w:t>
      </w:r>
      <w:sdt>
        <w:sdtPr>
          <w:rPr>
            <w:rFonts w:asciiTheme="minorHAnsi" w:hAnsiTheme="minorHAnsi" w:cs="Arial"/>
            <w:sz w:val="22"/>
          </w:rPr>
          <w:id w:val="-907452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039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107039">
        <w:rPr>
          <w:rFonts w:asciiTheme="minorHAnsi" w:hAnsiTheme="minorHAnsi" w:cs="Arial"/>
          <w:sz w:val="22"/>
        </w:rPr>
        <w:t xml:space="preserve">  </w:t>
      </w:r>
      <w:r>
        <w:rPr>
          <w:rFonts w:asciiTheme="minorHAnsi" w:hAnsiTheme="minorHAnsi" w:cs="Arial"/>
          <w:sz w:val="22"/>
        </w:rPr>
        <w:t xml:space="preserve">No </w:t>
      </w:r>
      <w:r w:rsidRPr="005F0BA0">
        <w:rPr>
          <w:rFonts w:asciiTheme="minorHAnsi" w:hAnsiTheme="minorHAnsi" w:cs="Arial"/>
          <w:i/>
          <w:sz w:val="18"/>
        </w:rPr>
        <w:t>(</w:t>
      </w:r>
      <w:r>
        <w:rPr>
          <w:rFonts w:asciiTheme="minorHAnsi" w:hAnsiTheme="minorHAnsi" w:cs="Arial"/>
          <w:i/>
          <w:sz w:val="18"/>
        </w:rPr>
        <w:t>proceed to Section F)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85"/>
        <w:gridCol w:w="3827"/>
        <w:gridCol w:w="3204"/>
      </w:tblGrid>
      <w:tr w:rsidR="004640B8" w:rsidRPr="00AB2C0F" w14:paraId="02D1DC0F" w14:textId="77777777" w:rsidTr="001B2D63">
        <w:tc>
          <w:tcPr>
            <w:tcW w:w="10116" w:type="dxa"/>
            <w:gridSpan w:val="3"/>
            <w:shd w:val="clear" w:color="auto" w:fill="180043"/>
            <w:vAlign w:val="center"/>
          </w:tcPr>
          <w:p w14:paraId="02D1DC0E" w14:textId="77777777" w:rsidR="004640B8" w:rsidRPr="00AB2C0F" w:rsidRDefault="006C5C5B" w:rsidP="00866F44">
            <w:pPr>
              <w:tabs>
                <w:tab w:val="left" w:pos="2835"/>
              </w:tabs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</w:pPr>
            <w:r w:rsidRPr="00AB2C0F"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  <w:t xml:space="preserve">[D]  </w:t>
            </w:r>
            <w:r w:rsidR="004640B8" w:rsidRPr="00AB2C0F"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  <w:t>Project Completion Details</w:t>
            </w:r>
          </w:p>
        </w:tc>
      </w:tr>
      <w:tr w:rsidR="00107039" w:rsidRPr="002F7F76" w14:paraId="02D1DC13" w14:textId="77777777" w:rsidTr="00BF3FAD">
        <w:trPr>
          <w:trHeight w:val="357"/>
        </w:trPr>
        <w:tc>
          <w:tcPr>
            <w:tcW w:w="3085" w:type="dxa"/>
            <w:shd w:val="clear" w:color="auto" w:fill="E5DFEC" w:themeFill="accent4" w:themeFillTint="33"/>
            <w:vAlign w:val="center"/>
          </w:tcPr>
          <w:p w14:paraId="02D1DC10" w14:textId="77777777" w:rsidR="00107039" w:rsidRPr="00A8532A" w:rsidRDefault="00107039" w:rsidP="00107039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Current completion date</w:t>
            </w:r>
          </w:p>
        </w:tc>
        <w:tc>
          <w:tcPr>
            <w:tcW w:w="3827" w:type="dxa"/>
            <w:vAlign w:val="center"/>
          </w:tcPr>
          <w:p w14:paraId="02D1DC11" w14:textId="77777777" w:rsidR="00107039" w:rsidRPr="00A8532A" w:rsidRDefault="003E2006" w:rsidP="00107039">
            <w:pPr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1453123618"/>
                <w:placeholder>
                  <w:docPart w:val="B24BB09A51D5449DBD77B7096097CC45"/>
                </w:placeholder>
                <w:showingPlcHdr/>
                <w:date w:fullDate="2012-01-14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107039" w:rsidRPr="0098517F">
                  <w:rPr>
                    <w:rStyle w:val="PlaceholderText"/>
                    <w:rFonts w:asciiTheme="minorHAnsi" w:hAnsiTheme="minorHAnsi" w:cs="Arial"/>
                    <w:color w:val="002060"/>
                    <w:sz w:val="22"/>
                  </w:rPr>
                  <w:t>Click here to enter a date</w:t>
                </w:r>
              </w:sdtContent>
            </w:sdt>
          </w:p>
        </w:tc>
        <w:tc>
          <w:tcPr>
            <w:tcW w:w="3204" w:type="dxa"/>
            <w:shd w:val="clear" w:color="auto" w:fill="E5DFEC" w:themeFill="accent4" w:themeFillTint="33"/>
            <w:vAlign w:val="center"/>
          </w:tcPr>
          <w:p w14:paraId="02D1DC12" w14:textId="37FE987C" w:rsidR="00107039" w:rsidRPr="00A8532A" w:rsidRDefault="003E2006" w:rsidP="00107039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1145887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7039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107039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-968976630"/>
                <w:placeholder>
                  <w:docPart w:val="9618D34A1E114993A20E8D2C399F63FC"/>
                </w:placeholder>
                <w:showingPlcHdr/>
                <w:text w:multiLine="1"/>
              </w:sdtPr>
              <w:sdtEndPr/>
              <w:sdtContent>
                <w:r w:rsidR="00107039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  <w:tr w:rsidR="00107039" w:rsidRPr="002F7F76" w14:paraId="02D1DC17" w14:textId="77777777" w:rsidTr="00BF3FAD">
        <w:trPr>
          <w:trHeight w:val="357"/>
        </w:trPr>
        <w:tc>
          <w:tcPr>
            <w:tcW w:w="3085" w:type="dxa"/>
            <w:shd w:val="clear" w:color="auto" w:fill="E5DFEC" w:themeFill="accent4" w:themeFillTint="33"/>
            <w:vAlign w:val="center"/>
          </w:tcPr>
          <w:p w14:paraId="02D1DC14" w14:textId="77777777" w:rsidR="00107039" w:rsidRPr="00A8532A" w:rsidRDefault="00107039" w:rsidP="00107039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Requested completion date</w:t>
            </w:r>
          </w:p>
        </w:tc>
        <w:tc>
          <w:tcPr>
            <w:tcW w:w="3827" w:type="dxa"/>
            <w:vAlign w:val="center"/>
          </w:tcPr>
          <w:p w14:paraId="02D1DC15" w14:textId="77777777" w:rsidR="00107039" w:rsidRPr="00A8532A" w:rsidRDefault="003E2006" w:rsidP="00107039">
            <w:pPr>
              <w:rPr>
                <w:rFonts w:asciiTheme="minorHAnsi" w:hAnsiTheme="minorHAnsi" w:cs="Arial"/>
                <w:b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-950465559"/>
                <w:placeholder>
                  <w:docPart w:val="ECB6CC9CAD3D4C678E068A0C6D3947DD"/>
                </w:placeholder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107039" w:rsidRPr="0098517F">
                  <w:rPr>
                    <w:rStyle w:val="PlaceholderText"/>
                    <w:rFonts w:asciiTheme="minorHAnsi" w:hAnsiTheme="minorHAnsi" w:cs="Arial"/>
                    <w:color w:val="002060"/>
                    <w:sz w:val="22"/>
                  </w:rPr>
                  <w:t>Click here to enter a date</w:t>
                </w:r>
              </w:sdtContent>
            </w:sdt>
          </w:p>
        </w:tc>
        <w:tc>
          <w:tcPr>
            <w:tcW w:w="3204" w:type="dxa"/>
            <w:shd w:val="clear" w:color="auto" w:fill="E5DFEC" w:themeFill="accent4" w:themeFillTint="33"/>
            <w:vAlign w:val="center"/>
          </w:tcPr>
          <w:p w14:paraId="02D1DC16" w14:textId="54605824" w:rsidR="00107039" w:rsidRPr="00A8532A" w:rsidRDefault="003E2006" w:rsidP="00107039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1273828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7039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107039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1729023204"/>
                <w:placeholder>
                  <w:docPart w:val="86152B4D5BED43BD9D244DC23A4A3DC9"/>
                </w:placeholder>
                <w:showingPlcHdr/>
                <w:text w:multiLine="1"/>
              </w:sdtPr>
              <w:sdtEndPr/>
              <w:sdtContent>
                <w:r w:rsidR="00107039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  <w:tr w:rsidR="00107039" w:rsidRPr="002F7F76" w14:paraId="02D1DC1B" w14:textId="77777777" w:rsidTr="00BF3FAD">
        <w:trPr>
          <w:trHeight w:val="357"/>
        </w:trPr>
        <w:tc>
          <w:tcPr>
            <w:tcW w:w="3085" w:type="dxa"/>
            <w:shd w:val="clear" w:color="auto" w:fill="E5DFEC" w:themeFill="accent4" w:themeFillTint="33"/>
            <w:vAlign w:val="center"/>
          </w:tcPr>
          <w:p w14:paraId="02D1DC18" w14:textId="77777777" w:rsidR="00107039" w:rsidRPr="00A8532A" w:rsidRDefault="00107039" w:rsidP="00107039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No. of previous variations</w:t>
            </w:r>
          </w:p>
        </w:tc>
        <w:sdt>
          <w:sdtPr>
            <w:rPr>
              <w:rFonts w:asciiTheme="minorHAnsi" w:hAnsiTheme="minorHAnsi" w:cs="Arial"/>
              <w:b/>
              <w:sz w:val="22"/>
            </w:rPr>
            <w:id w:val="986985202"/>
            <w:placeholder>
              <w:docPart w:val="25A8CCA06A8A478BACA55C368C0ACA7F"/>
            </w:placeholder>
            <w:showingPlcHdr/>
            <w:comboBox>
              <w:listItem w:value="Choose an item."/>
              <w:listItem w:displayText="0" w:value="0"/>
              <w:listItem w:displayText="1" w:value="1"/>
              <w:listItem w:displayText="2" w:value="2"/>
              <w:listItem w:displayText="3 (Max)" w:value="3 (Max)"/>
            </w:comboBox>
          </w:sdtPr>
          <w:sdtEndPr/>
          <w:sdtContent>
            <w:tc>
              <w:tcPr>
                <w:tcW w:w="3827" w:type="dxa"/>
                <w:vAlign w:val="center"/>
              </w:tcPr>
              <w:p w14:paraId="02D1DC19" w14:textId="77777777" w:rsidR="00107039" w:rsidRPr="00A8532A" w:rsidRDefault="00107039" w:rsidP="00107039">
                <w:pPr>
                  <w:rPr>
                    <w:rFonts w:asciiTheme="minorHAnsi" w:hAnsiTheme="minorHAnsi" w:cs="Arial"/>
                    <w:b/>
                    <w:sz w:val="22"/>
                  </w:rPr>
                </w:pPr>
                <w:r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Select from dropdown</w:t>
                </w:r>
              </w:p>
            </w:tc>
          </w:sdtContent>
        </w:sdt>
        <w:tc>
          <w:tcPr>
            <w:tcW w:w="3204" w:type="dxa"/>
            <w:shd w:val="clear" w:color="auto" w:fill="E5DFEC" w:themeFill="accent4" w:themeFillTint="33"/>
            <w:vAlign w:val="center"/>
          </w:tcPr>
          <w:p w14:paraId="02D1DC1A" w14:textId="2DC1549D" w:rsidR="00107039" w:rsidRPr="00A8532A" w:rsidRDefault="003E2006" w:rsidP="00107039">
            <w:pPr>
              <w:tabs>
                <w:tab w:val="left" w:pos="2835"/>
              </w:tabs>
              <w:rPr>
                <w:rFonts w:asciiTheme="minorHAnsi" w:hAnsiTheme="minorHAnsi" w:cs="Arial"/>
                <w:sz w:val="22"/>
              </w:rPr>
            </w:pPr>
            <w:sdt>
              <w:sdtPr>
                <w:rPr>
                  <w:rFonts w:asciiTheme="minorHAnsi" w:hAnsiTheme="minorHAnsi" w:cs="Arial"/>
                  <w:sz w:val="22"/>
                </w:rPr>
                <w:id w:val="49168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7039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107039">
              <w:rPr>
                <w:rFonts w:asciiTheme="minorHAnsi" w:hAnsiTheme="minorHAnsi" w:cs="Arial"/>
                <w:sz w:val="22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-446632145"/>
                <w:placeholder>
                  <w:docPart w:val="71777FC01A184E6C8665E28577B6EC33"/>
                </w:placeholder>
                <w:showingPlcHdr/>
                <w:text w:multiLine="1"/>
              </w:sdtPr>
              <w:sdtEndPr/>
              <w:sdtContent>
                <w:r w:rsidR="00107039"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</w:tr>
    </w:tbl>
    <w:p w14:paraId="02D1DC1C" w14:textId="77777777" w:rsidR="004640B8" w:rsidRDefault="004640B8" w:rsidP="004640B8">
      <w:pPr>
        <w:spacing w:after="0"/>
        <w:rPr>
          <w:rFonts w:asciiTheme="minorHAnsi" w:hAnsiTheme="minorHAnsi" w:cs="Arial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062"/>
        <w:gridCol w:w="1984"/>
        <w:gridCol w:w="2070"/>
      </w:tblGrid>
      <w:tr w:rsidR="004640B8" w:rsidRPr="00AB2C0F" w14:paraId="02D1DC1E" w14:textId="77777777" w:rsidTr="001B2D63">
        <w:tc>
          <w:tcPr>
            <w:tcW w:w="10116" w:type="dxa"/>
            <w:gridSpan w:val="3"/>
            <w:shd w:val="clear" w:color="auto" w:fill="180043"/>
            <w:vAlign w:val="center"/>
          </w:tcPr>
          <w:p w14:paraId="02D1DC1D" w14:textId="77777777" w:rsidR="004640B8" w:rsidRPr="00AB2C0F" w:rsidRDefault="006C5C5B" w:rsidP="00866F44">
            <w:pPr>
              <w:tabs>
                <w:tab w:val="left" w:pos="2835"/>
              </w:tabs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</w:pPr>
            <w:r w:rsidRPr="00AB2C0F"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  <w:t xml:space="preserve">[E]  </w:t>
            </w:r>
            <w:r w:rsidR="004640B8" w:rsidRPr="00AB2C0F">
              <w:rPr>
                <w:rFonts w:asciiTheme="minorHAnsi" w:hAnsiTheme="minorHAnsi" w:cs="Arial"/>
                <w:b/>
                <w:color w:val="FFFFFF" w:themeColor="background1"/>
                <w:sz w:val="24"/>
                <w:szCs w:val="28"/>
              </w:rPr>
              <w:t>Project Milestone Details</w:t>
            </w:r>
          </w:p>
        </w:tc>
      </w:tr>
      <w:tr w:rsidR="001B2D63" w:rsidRPr="002F7F76" w14:paraId="02D1DC22" w14:textId="77777777" w:rsidTr="007E7362">
        <w:trPr>
          <w:trHeight w:val="357"/>
        </w:trPr>
        <w:tc>
          <w:tcPr>
            <w:tcW w:w="6062" w:type="dxa"/>
            <w:shd w:val="clear" w:color="auto" w:fill="E5DFEC" w:themeFill="accent4" w:themeFillTint="33"/>
            <w:vAlign w:val="center"/>
          </w:tcPr>
          <w:p w14:paraId="02D1DC1F" w14:textId="77777777" w:rsidR="001B2D63" w:rsidRPr="00A8532A" w:rsidRDefault="001B2D63" w:rsidP="00866F44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Deliverable</w:t>
            </w:r>
          </w:p>
        </w:tc>
        <w:tc>
          <w:tcPr>
            <w:tcW w:w="1984" w:type="dxa"/>
            <w:shd w:val="clear" w:color="auto" w:fill="E5DFEC" w:themeFill="accent4" w:themeFillTint="33"/>
            <w:vAlign w:val="center"/>
          </w:tcPr>
          <w:p w14:paraId="02D1DC20" w14:textId="77777777" w:rsidR="001B2D63" w:rsidRPr="00A8532A" w:rsidRDefault="00F1415E" w:rsidP="001F63FD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Current due d</w:t>
            </w:r>
            <w:r w:rsidR="001B2D63">
              <w:rPr>
                <w:rFonts w:asciiTheme="minorHAnsi" w:hAnsiTheme="minorHAnsi" w:cs="Arial"/>
                <w:b/>
                <w:sz w:val="22"/>
              </w:rPr>
              <w:t>ate</w:t>
            </w:r>
          </w:p>
        </w:tc>
        <w:tc>
          <w:tcPr>
            <w:tcW w:w="2070" w:type="dxa"/>
            <w:shd w:val="clear" w:color="auto" w:fill="E5DFEC" w:themeFill="accent4" w:themeFillTint="33"/>
            <w:vAlign w:val="center"/>
          </w:tcPr>
          <w:p w14:paraId="02D1DC21" w14:textId="77777777" w:rsidR="001B2D63" w:rsidRPr="005B706A" w:rsidRDefault="00F1415E" w:rsidP="001F63FD">
            <w:pPr>
              <w:tabs>
                <w:tab w:val="left" w:pos="2835"/>
              </w:tabs>
              <w:jc w:val="center"/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Proposed due d</w:t>
            </w:r>
            <w:r w:rsidR="001B2D63" w:rsidRPr="005B706A">
              <w:rPr>
                <w:rFonts w:asciiTheme="minorHAnsi" w:hAnsiTheme="minorHAnsi" w:cs="Arial"/>
                <w:b/>
                <w:sz w:val="22"/>
              </w:rPr>
              <w:t>ate</w:t>
            </w:r>
          </w:p>
        </w:tc>
      </w:tr>
      <w:tr w:rsidR="001B2D63" w:rsidRPr="002F7F76" w14:paraId="02D1DC26" w14:textId="77777777" w:rsidTr="009622EE">
        <w:trPr>
          <w:trHeight w:val="357"/>
        </w:trPr>
        <w:sdt>
          <w:sdtPr>
            <w:rPr>
              <w:rFonts w:asciiTheme="minorHAnsi" w:hAnsiTheme="minorHAnsi" w:cs="Arial"/>
              <w:sz w:val="22"/>
            </w:rPr>
            <w:id w:val="120667798"/>
            <w:placeholder>
              <w:docPart w:val="B2BA04B5978E4EF7998A65C352F3B70D"/>
            </w:placeholder>
            <w:showingPlcHdr/>
            <w:comboBox>
              <w:listItem w:value="Select from dropdown"/>
              <w:listItem w:displayText="Finalise the Activity Schedule" w:value="Finalise the Activity Schedule"/>
              <w:listItem w:displayText="Endorsement of Schematic Plans" w:value="Endorsement of Schematic Plans"/>
              <w:listItem w:displayText="Endorsement of Project Governance Framework" w:value="Endorsement of Project Governance Framework"/>
              <w:listItem w:displayText="Endorsement of Project Brief" w:value="Endorsement of Project Brief"/>
              <w:listItem w:displayText="Confirmation of Funding Sources" w:value="Confirmation of Funding Sources"/>
              <w:listItem w:displayText="Evidence of Construction Signage" w:value="Evidence of Construction Signage"/>
              <w:listItem w:displayText="Complete the Activity undertaking works described in your application and as endorsed" w:value="Complete the Activity undertaking works described in your application and as endorsed"/>
              <w:listItem w:displayText="Outcomes Report" w:value="Outcomes Report"/>
              <w:listItem w:displayText="Other (please specify)" w:value="Other (please specify)"/>
            </w:comboBox>
          </w:sdtPr>
          <w:sdtEndPr/>
          <w:sdtContent>
            <w:tc>
              <w:tcPr>
                <w:tcW w:w="6062" w:type="dxa"/>
                <w:vAlign w:val="center"/>
              </w:tcPr>
              <w:p w14:paraId="02D1DC23" w14:textId="77777777" w:rsidR="001B2D63" w:rsidRPr="000B6457" w:rsidRDefault="001B2D63" w:rsidP="00866F44">
                <w:pPr>
                  <w:tabs>
                    <w:tab w:val="left" w:pos="2835"/>
                  </w:tabs>
                  <w:rPr>
                    <w:rFonts w:asciiTheme="minorHAnsi" w:hAnsiTheme="minorHAnsi" w:cs="Arial"/>
                    <w:sz w:val="22"/>
                  </w:rPr>
                </w:pPr>
                <w:r w:rsidRPr="00CE33CB">
                  <w:rPr>
                    <w:rFonts w:asciiTheme="minorHAnsi" w:hAnsiTheme="minorHAnsi" w:cs="Arial"/>
                    <w:sz w:val="22"/>
                  </w:rPr>
                  <w:t>Select from dropdown</w:t>
                </w:r>
              </w:p>
            </w:tc>
          </w:sdtContent>
        </w:sdt>
        <w:sdt>
          <w:sdtPr>
            <w:rPr>
              <w:rFonts w:asciiTheme="minorHAnsi" w:hAnsiTheme="minorHAnsi" w:cs="Arial"/>
              <w:color w:val="002060"/>
              <w:sz w:val="22"/>
            </w:rPr>
            <w:id w:val="1999297578"/>
            <w:placeholder>
              <w:docPart w:val="94CB261796354223858377EA4DD3C533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shd w:val="clear" w:color="auto" w:fill="EBF6F9"/>
                <w:vAlign w:val="center"/>
              </w:tcPr>
              <w:p w14:paraId="02D1DC24" w14:textId="77777777" w:rsidR="001B2D63" w:rsidRPr="005B706A" w:rsidRDefault="001B2D63" w:rsidP="00866F44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Select date</w:t>
                </w:r>
              </w:p>
            </w:tc>
          </w:sdtContent>
        </w:sdt>
        <w:sdt>
          <w:sdtPr>
            <w:rPr>
              <w:rFonts w:asciiTheme="minorHAnsi" w:hAnsiTheme="minorHAnsi" w:cs="Arial"/>
              <w:color w:val="002060"/>
              <w:sz w:val="22"/>
            </w:rPr>
            <w:id w:val="277456005"/>
            <w:placeholder>
              <w:docPart w:val="FF43C5E7348B4635ADDDBC43FF6F27B7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070" w:type="dxa"/>
                <w:shd w:val="clear" w:color="auto" w:fill="FFFFFF" w:themeFill="background1"/>
                <w:vAlign w:val="center"/>
              </w:tcPr>
              <w:p w14:paraId="02D1DC25" w14:textId="77777777" w:rsidR="001B2D63" w:rsidRPr="005B706A" w:rsidRDefault="001B2D63" w:rsidP="00866F44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Select date</w:t>
                </w:r>
              </w:p>
            </w:tc>
          </w:sdtContent>
        </w:sdt>
      </w:tr>
      <w:tr w:rsidR="001B2D63" w:rsidRPr="002F7F76" w14:paraId="02D1DC2A" w14:textId="77777777" w:rsidTr="009622EE">
        <w:trPr>
          <w:trHeight w:val="357"/>
        </w:trPr>
        <w:sdt>
          <w:sdtPr>
            <w:rPr>
              <w:rFonts w:asciiTheme="minorHAnsi" w:hAnsiTheme="minorHAnsi" w:cs="Arial"/>
              <w:sz w:val="22"/>
            </w:rPr>
            <w:id w:val="-1790810517"/>
            <w:placeholder>
              <w:docPart w:val="FB32B57319384473921162F93D48EDA0"/>
            </w:placeholder>
            <w:showingPlcHdr/>
            <w:comboBox>
              <w:listItem w:value="Select from dropdown"/>
              <w:listItem w:displayText="Finalise the Activity Schedule" w:value="Finalise the Activity Schedule"/>
              <w:listItem w:displayText="Endorsement of Schematic Plans" w:value="Endorsement of Schematic Plans"/>
              <w:listItem w:displayText="Endorsement of Project Governance Framework" w:value="Endorsement of Project Governance Framework"/>
              <w:listItem w:displayText="Endorsement of Project Brief" w:value="Endorsement of Project Brief"/>
              <w:listItem w:displayText="Confirmation of Funding Sources" w:value="Confirmation of Funding Sources"/>
              <w:listItem w:displayText="Evidence of Construction Signage" w:value="Evidence of Construction Signage"/>
              <w:listItem w:displayText="Complete the Activity undertaking works described in your application and as endorsed" w:value="Complete the Activity undertaking works described in your application and as endorsed"/>
              <w:listItem w:displayText="Outcomes Report" w:value="Outcomes Report"/>
              <w:listItem w:displayText="Other (please specify)" w:value="Other (please specify)"/>
            </w:comboBox>
          </w:sdtPr>
          <w:sdtEndPr/>
          <w:sdtContent>
            <w:tc>
              <w:tcPr>
                <w:tcW w:w="6062" w:type="dxa"/>
                <w:vAlign w:val="center"/>
              </w:tcPr>
              <w:p w14:paraId="02D1DC27" w14:textId="77777777" w:rsidR="001B2D63" w:rsidRPr="000B6457" w:rsidRDefault="001B2D63" w:rsidP="00866F44">
                <w:pPr>
                  <w:tabs>
                    <w:tab w:val="left" w:pos="2835"/>
                  </w:tabs>
                  <w:rPr>
                    <w:rFonts w:asciiTheme="minorHAnsi" w:hAnsiTheme="minorHAnsi" w:cs="Arial"/>
                    <w:sz w:val="22"/>
                  </w:rPr>
                </w:pPr>
                <w:r w:rsidRPr="00CE33CB">
                  <w:rPr>
                    <w:rFonts w:asciiTheme="minorHAnsi" w:hAnsiTheme="minorHAnsi" w:cs="Arial"/>
                    <w:sz w:val="22"/>
                  </w:rPr>
                  <w:t>Select from dropdown</w:t>
                </w:r>
              </w:p>
            </w:tc>
          </w:sdtContent>
        </w:sdt>
        <w:sdt>
          <w:sdtPr>
            <w:rPr>
              <w:rFonts w:asciiTheme="minorHAnsi" w:hAnsiTheme="minorHAnsi" w:cs="Arial"/>
              <w:color w:val="002060"/>
              <w:sz w:val="22"/>
            </w:rPr>
            <w:id w:val="363256217"/>
            <w:placeholder>
              <w:docPart w:val="F6C35D96E0F94A19B84B75F4DFDD3DB3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shd w:val="clear" w:color="auto" w:fill="EBF6F9"/>
                <w:vAlign w:val="center"/>
              </w:tcPr>
              <w:p w14:paraId="02D1DC28" w14:textId="77777777" w:rsidR="001B2D63" w:rsidRPr="005B706A" w:rsidRDefault="001B2D63" w:rsidP="00866F44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Select date</w:t>
                </w:r>
              </w:p>
            </w:tc>
          </w:sdtContent>
        </w:sdt>
        <w:sdt>
          <w:sdtPr>
            <w:rPr>
              <w:rFonts w:asciiTheme="minorHAnsi" w:hAnsiTheme="minorHAnsi" w:cs="Arial"/>
              <w:color w:val="002060"/>
              <w:sz w:val="22"/>
            </w:rPr>
            <w:id w:val="-2079508463"/>
            <w:placeholder>
              <w:docPart w:val="F99A4E83A09042709C46BB769BEEB52B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070" w:type="dxa"/>
                <w:shd w:val="clear" w:color="auto" w:fill="FFFFFF" w:themeFill="background1"/>
                <w:vAlign w:val="center"/>
              </w:tcPr>
              <w:p w14:paraId="02D1DC29" w14:textId="77777777" w:rsidR="001B2D63" w:rsidRPr="005B706A" w:rsidRDefault="001B2D63" w:rsidP="00866F44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Select date</w:t>
                </w:r>
              </w:p>
            </w:tc>
          </w:sdtContent>
        </w:sdt>
      </w:tr>
      <w:tr w:rsidR="001B2D63" w:rsidRPr="002F7F76" w14:paraId="02D1DC2E" w14:textId="77777777" w:rsidTr="009622EE">
        <w:trPr>
          <w:trHeight w:val="357"/>
        </w:trPr>
        <w:sdt>
          <w:sdtPr>
            <w:rPr>
              <w:rFonts w:asciiTheme="minorHAnsi" w:hAnsiTheme="minorHAnsi" w:cs="Arial"/>
              <w:sz w:val="22"/>
            </w:rPr>
            <w:id w:val="2082869913"/>
            <w:placeholder>
              <w:docPart w:val="29DCBD1A2B3D405AB8A911B9115290C2"/>
            </w:placeholder>
            <w:showingPlcHdr/>
            <w:comboBox>
              <w:listItem w:value="Select from dropdown"/>
              <w:listItem w:displayText="Finalise the Activity Schedule" w:value="Finalise the Activity Schedule"/>
              <w:listItem w:displayText="Endorsement of Schematic Plans" w:value="Endorsement of Schematic Plans"/>
              <w:listItem w:displayText="Endorsement of Project Governance Framework" w:value="Endorsement of Project Governance Framework"/>
              <w:listItem w:displayText="Endorsement of Project Brief" w:value="Endorsement of Project Brief"/>
              <w:listItem w:displayText="Confirmation of Funding Sources" w:value="Confirmation of Funding Sources"/>
              <w:listItem w:displayText="Evidence of Construction Signage" w:value="Evidence of Construction Signage"/>
              <w:listItem w:displayText="Complete the Activity undertaking works described in your application and as endorsed" w:value="Complete the Activity undertaking works described in your application and as endorsed"/>
              <w:listItem w:displayText="Outcomes Report" w:value="Outcomes Report"/>
              <w:listItem w:displayText="Other (please specify)" w:value="Other (please specify)"/>
            </w:comboBox>
          </w:sdtPr>
          <w:sdtEndPr/>
          <w:sdtContent>
            <w:tc>
              <w:tcPr>
                <w:tcW w:w="6062" w:type="dxa"/>
                <w:vAlign w:val="center"/>
              </w:tcPr>
              <w:p w14:paraId="02D1DC2B" w14:textId="77777777" w:rsidR="001B2D63" w:rsidRPr="000B6457" w:rsidRDefault="001B2D63" w:rsidP="00866F44">
                <w:pPr>
                  <w:tabs>
                    <w:tab w:val="left" w:pos="2835"/>
                  </w:tabs>
                  <w:rPr>
                    <w:rFonts w:asciiTheme="minorHAnsi" w:hAnsiTheme="minorHAnsi" w:cs="Arial"/>
                    <w:sz w:val="22"/>
                  </w:rPr>
                </w:pPr>
                <w:r w:rsidRPr="00CE33CB">
                  <w:rPr>
                    <w:rFonts w:asciiTheme="minorHAnsi" w:hAnsiTheme="minorHAnsi" w:cs="Arial"/>
                    <w:sz w:val="22"/>
                  </w:rPr>
                  <w:t>Select from dropdown</w:t>
                </w:r>
              </w:p>
            </w:tc>
          </w:sdtContent>
        </w:sdt>
        <w:sdt>
          <w:sdtPr>
            <w:rPr>
              <w:rFonts w:asciiTheme="minorHAnsi" w:hAnsiTheme="minorHAnsi" w:cs="Arial"/>
              <w:color w:val="002060"/>
              <w:sz w:val="22"/>
            </w:rPr>
            <w:id w:val="247162077"/>
            <w:placeholder>
              <w:docPart w:val="018A1688978D42D78E9B6AE06F634FC4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shd w:val="clear" w:color="auto" w:fill="EBF6F9"/>
                <w:vAlign w:val="center"/>
              </w:tcPr>
              <w:p w14:paraId="02D1DC2C" w14:textId="77777777" w:rsidR="001B2D63" w:rsidRPr="005B706A" w:rsidRDefault="001B2D63" w:rsidP="00866F44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Select date</w:t>
                </w:r>
              </w:p>
            </w:tc>
          </w:sdtContent>
        </w:sdt>
        <w:sdt>
          <w:sdtPr>
            <w:rPr>
              <w:rFonts w:asciiTheme="minorHAnsi" w:hAnsiTheme="minorHAnsi" w:cs="Arial"/>
              <w:color w:val="002060"/>
              <w:sz w:val="22"/>
            </w:rPr>
            <w:id w:val="1107615024"/>
            <w:placeholder>
              <w:docPart w:val="8EE872D9FAE64163B701130E9F596042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070" w:type="dxa"/>
                <w:shd w:val="clear" w:color="auto" w:fill="FFFFFF" w:themeFill="background1"/>
                <w:vAlign w:val="center"/>
              </w:tcPr>
              <w:p w14:paraId="02D1DC2D" w14:textId="77777777" w:rsidR="001B2D63" w:rsidRPr="005B706A" w:rsidRDefault="001B2D63" w:rsidP="00866F44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Select date</w:t>
                </w:r>
              </w:p>
            </w:tc>
          </w:sdtContent>
        </w:sdt>
      </w:tr>
      <w:tr w:rsidR="001B2D63" w:rsidRPr="002F7F76" w14:paraId="02D1DC32" w14:textId="77777777" w:rsidTr="009622EE">
        <w:trPr>
          <w:trHeight w:val="357"/>
        </w:trPr>
        <w:sdt>
          <w:sdtPr>
            <w:rPr>
              <w:rFonts w:asciiTheme="minorHAnsi" w:hAnsiTheme="minorHAnsi" w:cs="Arial"/>
              <w:sz w:val="22"/>
            </w:rPr>
            <w:id w:val="353394525"/>
            <w:placeholder>
              <w:docPart w:val="0FE0BAD164504DCBAF3C61183E0CBA03"/>
            </w:placeholder>
            <w:showingPlcHdr/>
            <w:comboBox>
              <w:listItem w:value="Select from dropdown"/>
              <w:listItem w:displayText="Finalise the Activity Schedule" w:value="Finalise the Activity Schedule"/>
              <w:listItem w:displayText="Endorsement of Schematic Plans" w:value="Endorsement of Schematic Plans"/>
              <w:listItem w:displayText="Endorsement of Project Governance Framework" w:value="Endorsement of Project Governance Framework"/>
              <w:listItem w:displayText="Endorsement of Project Brief" w:value="Endorsement of Project Brief"/>
              <w:listItem w:displayText="Confirmation of Funding Sources" w:value="Confirmation of Funding Sources"/>
              <w:listItem w:displayText="Evidence of Construction Signage" w:value="Evidence of Construction Signage"/>
              <w:listItem w:displayText="Complete the Activity undertaking works described in your application and as endorsed" w:value="Complete the Activity undertaking works described in your application and as endorsed"/>
              <w:listItem w:displayText="Outcomes Report" w:value="Outcomes Report"/>
              <w:listItem w:displayText="Other (please specify)" w:value="Other (please specify)"/>
            </w:comboBox>
          </w:sdtPr>
          <w:sdtEndPr/>
          <w:sdtContent>
            <w:tc>
              <w:tcPr>
                <w:tcW w:w="6062" w:type="dxa"/>
                <w:vAlign w:val="center"/>
              </w:tcPr>
              <w:p w14:paraId="02D1DC2F" w14:textId="77777777" w:rsidR="001B2D63" w:rsidRPr="000B6457" w:rsidRDefault="001B2D63" w:rsidP="00866F44">
                <w:pPr>
                  <w:tabs>
                    <w:tab w:val="left" w:pos="2835"/>
                  </w:tabs>
                  <w:rPr>
                    <w:rFonts w:asciiTheme="minorHAnsi" w:hAnsiTheme="minorHAnsi" w:cs="Arial"/>
                    <w:sz w:val="22"/>
                  </w:rPr>
                </w:pPr>
                <w:r w:rsidRPr="00CE33CB">
                  <w:rPr>
                    <w:rFonts w:asciiTheme="minorHAnsi" w:hAnsiTheme="minorHAnsi" w:cs="Arial"/>
                    <w:sz w:val="22"/>
                  </w:rPr>
                  <w:t>Select from dropdown</w:t>
                </w:r>
              </w:p>
            </w:tc>
          </w:sdtContent>
        </w:sdt>
        <w:sdt>
          <w:sdtPr>
            <w:rPr>
              <w:rFonts w:asciiTheme="minorHAnsi" w:hAnsiTheme="minorHAnsi" w:cs="Arial"/>
              <w:color w:val="002060"/>
              <w:sz w:val="22"/>
            </w:rPr>
            <w:id w:val="598985967"/>
            <w:placeholder>
              <w:docPart w:val="646B4A47EA3B4E5E9ABEAA90971B4729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shd w:val="clear" w:color="auto" w:fill="EBF6F9"/>
                <w:vAlign w:val="center"/>
              </w:tcPr>
              <w:p w14:paraId="02D1DC30" w14:textId="77777777" w:rsidR="001B2D63" w:rsidRPr="005B706A" w:rsidRDefault="001B2D63" w:rsidP="00866F44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Select date</w:t>
                </w:r>
              </w:p>
            </w:tc>
          </w:sdtContent>
        </w:sdt>
        <w:sdt>
          <w:sdtPr>
            <w:rPr>
              <w:rFonts w:asciiTheme="minorHAnsi" w:hAnsiTheme="minorHAnsi" w:cs="Arial"/>
              <w:color w:val="002060"/>
              <w:sz w:val="22"/>
            </w:rPr>
            <w:id w:val="1981964079"/>
            <w:placeholder>
              <w:docPart w:val="EE7EFD6B050A47D9BBF744B7DA9EFACB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070" w:type="dxa"/>
                <w:shd w:val="clear" w:color="auto" w:fill="FFFFFF" w:themeFill="background1"/>
                <w:vAlign w:val="center"/>
              </w:tcPr>
              <w:p w14:paraId="02D1DC31" w14:textId="77777777" w:rsidR="001B2D63" w:rsidRPr="005B706A" w:rsidRDefault="001B2D63" w:rsidP="00866F44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Select date</w:t>
                </w:r>
              </w:p>
            </w:tc>
          </w:sdtContent>
        </w:sdt>
      </w:tr>
      <w:tr w:rsidR="001B2D63" w:rsidRPr="002F7F76" w14:paraId="02D1DC36" w14:textId="77777777" w:rsidTr="009622EE">
        <w:trPr>
          <w:trHeight w:val="357"/>
        </w:trPr>
        <w:tc>
          <w:tcPr>
            <w:tcW w:w="6062" w:type="dxa"/>
            <w:vAlign w:val="center"/>
          </w:tcPr>
          <w:p w14:paraId="02D1DC33" w14:textId="77777777" w:rsidR="001B2D63" w:rsidRPr="000B6457" w:rsidRDefault="001B2D63" w:rsidP="00F76467">
            <w:pPr>
              <w:tabs>
                <w:tab w:val="left" w:pos="2835"/>
              </w:tabs>
              <w:rPr>
                <w:rFonts w:asciiTheme="minorHAnsi" w:hAnsiTheme="minorHAnsi" w:cs="Arial"/>
                <w:b/>
                <w:sz w:val="22"/>
              </w:rPr>
            </w:pPr>
            <w:r w:rsidRPr="000B6457">
              <w:rPr>
                <w:rFonts w:asciiTheme="minorHAnsi" w:hAnsiTheme="minorHAnsi" w:cs="Arial"/>
                <w:b/>
                <w:sz w:val="22"/>
              </w:rPr>
              <w:t>If other:</w:t>
            </w:r>
            <w:r>
              <w:rPr>
                <w:rFonts w:asciiTheme="minorHAnsi" w:hAnsiTheme="minorHAnsi" w:cs="Arial"/>
                <w:b/>
                <w:sz w:val="22"/>
              </w:rPr>
              <w:t xml:space="preserve"> </w:t>
            </w:r>
            <w:sdt>
              <w:sdtPr>
                <w:rPr>
                  <w:rFonts w:asciiTheme="minorHAnsi" w:hAnsiTheme="minorHAnsi" w:cs="Arial"/>
                  <w:sz w:val="22"/>
                </w:rPr>
                <w:id w:val="-1292591954"/>
                <w:placeholder>
                  <w:docPart w:val="4F1551DCE6FC4F6AB36A5CA00EEAF2CE"/>
                </w:placeholder>
                <w:showingPlcHdr/>
                <w:text w:multiLine="1"/>
              </w:sdtPr>
              <w:sdtEndPr/>
              <w:sdtContent>
                <w:r w:rsidRPr="00CE33CB">
                  <w:rPr>
                    <w:rStyle w:val="PlaceholderText"/>
                    <w:rFonts w:asciiTheme="minorHAnsi" w:hAnsiTheme="minorHAnsi" w:cs="Arial"/>
                    <w:color w:val="auto"/>
                    <w:sz w:val="22"/>
                  </w:rPr>
                  <w:t>Click here to enter text</w:t>
                </w:r>
              </w:sdtContent>
            </w:sdt>
          </w:p>
        </w:tc>
        <w:sdt>
          <w:sdtPr>
            <w:rPr>
              <w:rFonts w:asciiTheme="minorHAnsi" w:hAnsiTheme="minorHAnsi" w:cs="Arial"/>
              <w:color w:val="002060"/>
              <w:sz w:val="22"/>
            </w:rPr>
            <w:id w:val="-348179587"/>
            <w:placeholder>
              <w:docPart w:val="E342BBE8161F46288DF8C59E52E69AFD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shd w:val="clear" w:color="auto" w:fill="EBF6F9"/>
                <w:vAlign w:val="center"/>
              </w:tcPr>
              <w:p w14:paraId="02D1DC34" w14:textId="77777777" w:rsidR="001B2D63" w:rsidRPr="005B706A" w:rsidRDefault="001B2D63" w:rsidP="00866F44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Select date</w:t>
                </w:r>
              </w:p>
            </w:tc>
          </w:sdtContent>
        </w:sdt>
        <w:sdt>
          <w:sdtPr>
            <w:rPr>
              <w:rFonts w:asciiTheme="minorHAnsi" w:hAnsiTheme="minorHAnsi" w:cs="Arial"/>
              <w:color w:val="002060"/>
              <w:sz w:val="22"/>
            </w:rPr>
            <w:id w:val="-2133162156"/>
            <w:placeholder>
              <w:docPart w:val="EC7832CBC0D64703856DF48424A89F42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070" w:type="dxa"/>
                <w:shd w:val="clear" w:color="auto" w:fill="FFFFFF" w:themeFill="background1"/>
                <w:vAlign w:val="center"/>
              </w:tcPr>
              <w:p w14:paraId="02D1DC35" w14:textId="77777777" w:rsidR="001B2D63" w:rsidRPr="005B706A" w:rsidRDefault="001B2D63" w:rsidP="00866F44">
                <w:pPr>
                  <w:jc w:val="center"/>
                  <w:rPr>
                    <w:rFonts w:asciiTheme="minorHAnsi" w:hAnsiTheme="minorHAnsi" w:cs="Arial"/>
                    <w:sz w:val="22"/>
                  </w:rPr>
                </w:pPr>
                <w:r w:rsidRPr="0098517F">
                  <w:rPr>
                    <w:rFonts w:asciiTheme="minorHAnsi" w:hAnsiTheme="minorHAnsi" w:cs="Arial"/>
                    <w:color w:val="002060"/>
                    <w:sz w:val="22"/>
                  </w:rPr>
                  <w:t>Select date</w:t>
                </w:r>
              </w:p>
            </w:tc>
          </w:sdtContent>
        </w:sdt>
      </w:tr>
    </w:tbl>
    <w:p w14:paraId="02D1DC37" w14:textId="77777777" w:rsidR="005B706A" w:rsidRDefault="005B706A" w:rsidP="00490824">
      <w:pPr>
        <w:spacing w:after="0"/>
        <w:rPr>
          <w:rFonts w:asciiTheme="minorHAnsi" w:hAnsiTheme="minorHAnsi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16"/>
      </w:tblGrid>
      <w:tr w:rsidR="00490824" w:rsidRPr="00AB2C0F" w14:paraId="02D1DC39" w14:textId="77777777" w:rsidTr="0098517F">
        <w:trPr>
          <w:trHeight w:val="295"/>
        </w:trPr>
        <w:tc>
          <w:tcPr>
            <w:tcW w:w="101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180043"/>
            <w:vAlign w:val="center"/>
          </w:tcPr>
          <w:p w14:paraId="02D1DC38" w14:textId="77777777" w:rsidR="00490824" w:rsidRPr="00AB2C0F" w:rsidRDefault="006C5C5B" w:rsidP="00200C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color w:val="FFFFFF" w:themeColor="background1"/>
                <w:sz w:val="24"/>
              </w:rPr>
            </w:pPr>
            <w:r w:rsidRPr="00AB2C0F">
              <w:rPr>
                <w:rFonts w:asciiTheme="minorHAnsi" w:hAnsiTheme="minorHAnsi" w:cs="Arial"/>
                <w:b/>
                <w:color w:val="FFFFFF" w:themeColor="background1"/>
                <w:sz w:val="24"/>
              </w:rPr>
              <w:t xml:space="preserve">[F]  </w:t>
            </w:r>
            <w:r w:rsidR="00490824" w:rsidRPr="00AB2C0F">
              <w:rPr>
                <w:rFonts w:asciiTheme="minorHAnsi" w:hAnsiTheme="minorHAnsi" w:cs="Arial"/>
                <w:b/>
                <w:color w:val="FFFFFF" w:themeColor="background1"/>
                <w:sz w:val="24"/>
              </w:rPr>
              <w:t>Supporting Documents</w:t>
            </w:r>
          </w:p>
        </w:tc>
      </w:tr>
    </w:tbl>
    <w:p w14:paraId="02D1DC3A" w14:textId="77777777" w:rsidR="004031DD" w:rsidRDefault="004031DD" w:rsidP="0098517F">
      <w:pPr>
        <w:tabs>
          <w:tab w:val="left" w:pos="2835"/>
        </w:tabs>
        <w:spacing w:before="120" w:after="120"/>
        <w:rPr>
          <w:rFonts w:asciiTheme="minorHAnsi" w:hAnsiTheme="minorHAnsi" w:cs="Arial"/>
          <w:sz w:val="22"/>
        </w:rPr>
      </w:pPr>
      <w:r>
        <w:rPr>
          <w:rFonts w:asciiTheme="minorHAnsi" w:hAnsiTheme="minorHAnsi" w:cs="Arial"/>
          <w:sz w:val="22"/>
        </w:rPr>
        <w:t>Please ensure the following are attached to your variation request:</w:t>
      </w:r>
    </w:p>
    <w:p w14:paraId="02D1DC3B" w14:textId="5B571E9C" w:rsidR="0040330E" w:rsidRDefault="003E2006" w:rsidP="0098517F">
      <w:pPr>
        <w:tabs>
          <w:tab w:val="left" w:pos="2835"/>
        </w:tabs>
        <w:spacing w:before="240" w:after="120"/>
        <w:rPr>
          <w:rFonts w:asciiTheme="minorHAnsi" w:hAnsiTheme="minorHAnsi" w:cs="Arial"/>
          <w:sz w:val="22"/>
        </w:rPr>
      </w:pPr>
      <w:sdt>
        <w:sdtPr>
          <w:rPr>
            <w:rFonts w:asciiTheme="minorHAnsi" w:hAnsiTheme="minorHAnsi" w:cs="Arial"/>
            <w:sz w:val="22"/>
          </w:rPr>
          <w:id w:val="-1456401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039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107039">
        <w:rPr>
          <w:rFonts w:asciiTheme="minorHAnsi" w:hAnsiTheme="minorHAnsi" w:cs="Arial"/>
          <w:sz w:val="22"/>
        </w:rPr>
        <w:t xml:space="preserve">  </w:t>
      </w:r>
      <w:r w:rsidR="00F76467">
        <w:rPr>
          <w:rFonts w:asciiTheme="minorHAnsi" w:hAnsiTheme="minorHAnsi" w:cs="Arial"/>
          <w:sz w:val="22"/>
        </w:rPr>
        <w:t>Updated</w:t>
      </w:r>
      <w:r w:rsidR="00A8067A">
        <w:rPr>
          <w:rFonts w:asciiTheme="minorHAnsi" w:hAnsiTheme="minorHAnsi" w:cs="Arial"/>
          <w:sz w:val="22"/>
        </w:rPr>
        <w:t xml:space="preserve"> Costings/QS</w:t>
      </w:r>
      <w:r w:rsidR="0040330E">
        <w:rPr>
          <w:rFonts w:asciiTheme="minorHAnsi" w:hAnsiTheme="minorHAnsi" w:cs="Arial"/>
          <w:sz w:val="22"/>
        </w:rPr>
        <w:t xml:space="preserve"> </w:t>
      </w:r>
    </w:p>
    <w:p w14:paraId="02D1DC3C" w14:textId="2B89482B" w:rsidR="00A8067A" w:rsidRDefault="003E2006" w:rsidP="0098517F">
      <w:pPr>
        <w:tabs>
          <w:tab w:val="left" w:pos="2835"/>
        </w:tabs>
        <w:spacing w:before="240" w:after="120"/>
        <w:rPr>
          <w:rFonts w:asciiTheme="minorHAnsi" w:hAnsiTheme="minorHAnsi" w:cs="Arial"/>
          <w:sz w:val="22"/>
        </w:rPr>
      </w:pPr>
      <w:sdt>
        <w:sdtPr>
          <w:rPr>
            <w:rFonts w:asciiTheme="minorHAnsi" w:hAnsiTheme="minorHAnsi" w:cs="Arial"/>
            <w:sz w:val="22"/>
          </w:rPr>
          <w:id w:val="-67662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039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107039">
        <w:rPr>
          <w:rFonts w:asciiTheme="minorHAnsi" w:hAnsiTheme="minorHAnsi" w:cs="Arial"/>
          <w:sz w:val="22"/>
        </w:rPr>
        <w:t xml:space="preserve">  </w:t>
      </w:r>
      <w:r w:rsidR="00F76467">
        <w:rPr>
          <w:rFonts w:asciiTheme="minorHAnsi" w:hAnsiTheme="minorHAnsi" w:cs="Arial"/>
          <w:sz w:val="22"/>
        </w:rPr>
        <w:t xml:space="preserve">Updated </w:t>
      </w:r>
      <w:r w:rsidR="0040330E">
        <w:rPr>
          <w:rFonts w:asciiTheme="minorHAnsi" w:hAnsiTheme="minorHAnsi" w:cs="Arial"/>
          <w:sz w:val="22"/>
        </w:rPr>
        <w:t>Schematic Plans</w:t>
      </w:r>
    </w:p>
    <w:p w14:paraId="02D1DC3D" w14:textId="11E4280F" w:rsidR="00A8067A" w:rsidRDefault="003E2006" w:rsidP="0098517F">
      <w:pPr>
        <w:tabs>
          <w:tab w:val="left" w:pos="2835"/>
        </w:tabs>
        <w:spacing w:before="240" w:after="120"/>
        <w:rPr>
          <w:rFonts w:asciiTheme="minorHAnsi" w:hAnsiTheme="minorHAnsi" w:cs="Arial"/>
          <w:sz w:val="22"/>
        </w:rPr>
      </w:pPr>
      <w:sdt>
        <w:sdtPr>
          <w:rPr>
            <w:rFonts w:asciiTheme="minorHAnsi" w:hAnsiTheme="minorHAnsi" w:cs="Arial"/>
            <w:sz w:val="22"/>
          </w:rPr>
          <w:id w:val="1147945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039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107039">
        <w:rPr>
          <w:rFonts w:asciiTheme="minorHAnsi" w:hAnsiTheme="minorHAnsi" w:cs="Arial"/>
          <w:sz w:val="22"/>
        </w:rPr>
        <w:t xml:space="preserve">  </w:t>
      </w:r>
      <w:r w:rsidR="0040330E">
        <w:rPr>
          <w:rFonts w:asciiTheme="minorHAnsi" w:hAnsiTheme="minorHAnsi" w:cs="Arial"/>
          <w:sz w:val="22"/>
        </w:rPr>
        <w:t>Letters from</w:t>
      </w:r>
      <w:r w:rsidR="00A8067A">
        <w:rPr>
          <w:rFonts w:asciiTheme="minorHAnsi" w:hAnsiTheme="minorHAnsi" w:cs="Arial"/>
          <w:sz w:val="22"/>
        </w:rPr>
        <w:t xml:space="preserve"> users/clubs supporting scope changes</w:t>
      </w:r>
      <w:r w:rsidR="004031DD">
        <w:rPr>
          <w:rFonts w:asciiTheme="minorHAnsi" w:hAnsiTheme="minorHAnsi" w:cs="Arial"/>
          <w:sz w:val="22"/>
        </w:rPr>
        <w:t xml:space="preserve"> </w:t>
      </w:r>
    </w:p>
    <w:p w14:paraId="02D1DC3E" w14:textId="4EE00AB2" w:rsidR="0040330E" w:rsidRDefault="003E2006" w:rsidP="0098517F">
      <w:pPr>
        <w:tabs>
          <w:tab w:val="left" w:pos="2835"/>
        </w:tabs>
        <w:spacing w:before="240" w:after="120"/>
        <w:rPr>
          <w:rFonts w:asciiTheme="minorHAnsi" w:hAnsiTheme="minorHAnsi" w:cs="Arial"/>
          <w:sz w:val="22"/>
        </w:rPr>
      </w:pPr>
      <w:sdt>
        <w:sdtPr>
          <w:rPr>
            <w:rFonts w:asciiTheme="minorHAnsi" w:hAnsiTheme="minorHAnsi" w:cs="Arial"/>
            <w:sz w:val="22"/>
          </w:rPr>
          <w:id w:val="-2044125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039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107039">
        <w:rPr>
          <w:rFonts w:asciiTheme="minorHAnsi" w:hAnsiTheme="minorHAnsi" w:cs="Arial"/>
          <w:sz w:val="22"/>
        </w:rPr>
        <w:t xml:space="preserve">  </w:t>
      </w:r>
      <w:r w:rsidR="0040330E">
        <w:rPr>
          <w:rFonts w:asciiTheme="minorHAnsi" w:hAnsiTheme="minorHAnsi" w:cs="Arial"/>
          <w:sz w:val="22"/>
        </w:rPr>
        <w:t xml:space="preserve">Updated Project Management Framework </w:t>
      </w:r>
      <w:r w:rsidR="0040330E" w:rsidRPr="0040330E">
        <w:rPr>
          <w:rFonts w:asciiTheme="minorHAnsi" w:hAnsiTheme="minorHAnsi" w:cs="Arial"/>
          <w:i/>
          <w:sz w:val="18"/>
        </w:rPr>
        <w:t>(if Timing Variation is also required)</w:t>
      </w:r>
    </w:p>
    <w:p w14:paraId="02D1DC3F" w14:textId="7FAE2EE9" w:rsidR="009622EE" w:rsidRPr="00CE33CB" w:rsidRDefault="003E2006" w:rsidP="0098517F">
      <w:pPr>
        <w:tabs>
          <w:tab w:val="left" w:pos="2835"/>
        </w:tabs>
        <w:spacing w:before="240" w:after="120"/>
        <w:rPr>
          <w:rFonts w:asciiTheme="minorHAnsi" w:hAnsiTheme="minorHAnsi" w:cs="Arial"/>
          <w:i/>
          <w:sz w:val="22"/>
        </w:rPr>
      </w:pPr>
      <w:sdt>
        <w:sdtPr>
          <w:rPr>
            <w:rFonts w:asciiTheme="minorHAnsi" w:hAnsiTheme="minorHAnsi" w:cs="Arial"/>
            <w:sz w:val="22"/>
          </w:rPr>
          <w:id w:val="-1989704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7039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107039">
        <w:rPr>
          <w:rFonts w:asciiTheme="minorHAnsi" w:hAnsiTheme="minorHAnsi" w:cs="Arial"/>
          <w:sz w:val="22"/>
        </w:rPr>
        <w:t xml:space="preserve">  </w:t>
      </w:r>
      <w:r w:rsidR="009622EE">
        <w:rPr>
          <w:rFonts w:asciiTheme="minorHAnsi" w:hAnsiTheme="minorHAnsi" w:cs="Arial"/>
          <w:sz w:val="22"/>
        </w:rPr>
        <w:t>Other Supporting Documentation</w:t>
      </w:r>
      <w:r w:rsidR="009622EE" w:rsidRPr="00A21B27">
        <w:rPr>
          <w:rFonts w:asciiTheme="minorHAnsi" w:hAnsiTheme="minorHAnsi" w:cs="Arial"/>
          <w:sz w:val="18"/>
        </w:rPr>
        <w:t>:</w:t>
      </w:r>
      <w:r w:rsidR="009622EE">
        <w:rPr>
          <w:rFonts w:asciiTheme="minorHAnsi" w:hAnsiTheme="minorHAnsi" w:cs="Arial"/>
          <w:sz w:val="18"/>
        </w:rPr>
        <w:t xml:space="preserve">    </w:t>
      </w:r>
      <w:sdt>
        <w:sdtPr>
          <w:rPr>
            <w:rFonts w:asciiTheme="minorHAnsi" w:hAnsiTheme="minorHAnsi" w:cs="Arial"/>
            <w:sz w:val="22"/>
          </w:rPr>
          <w:id w:val="-922721710"/>
          <w:placeholder>
            <w:docPart w:val="1E97FB3D07E44BF08D401BAF8BFB8A9B"/>
          </w:placeholder>
          <w15:color w:val="00FFFF"/>
          <w:text w:multiLine="1"/>
        </w:sdtPr>
        <w:sdtEndPr/>
        <w:sdtContent>
          <w:r w:rsidR="009622EE">
            <w:rPr>
              <w:rFonts w:asciiTheme="minorHAnsi" w:hAnsiTheme="minorHAnsi" w:cs="Arial"/>
              <w:sz w:val="22"/>
            </w:rPr>
            <w:t>Please specify here</w:t>
          </w:r>
        </w:sdtContent>
      </w:sdt>
      <w:r w:rsidR="009622EE">
        <w:rPr>
          <w:rFonts w:asciiTheme="minorHAnsi" w:hAnsiTheme="minorHAnsi" w:cs="Arial"/>
          <w:sz w:val="22"/>
        </w:rPr>
        <w:t xml:space="preserve"> </w:t>
      </w:r>
    </w:p>
    <w:tbl>
      <w:tblPr>
        <w:tblStyle w:val="TableGrid"/>
        <w:tblW w:w="0" w:type="auto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10116"/>
      </w:tblGrid>
      <w:tr w:rsidR="005F0BA0" w:rsidRPr="00AB2C0F" w14:paraId="02D1DC41" w14:textId="77777777" w:rsidTr="001B2D63">
        <w:tc>
          <w:tcPr>
            <w:tcW w:w="101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180043"/>
            <w:vAlign w:val="center"/>
          </w:tcPr>
          <w:p w14:paraId="02D1DC40" w14:textId="77777777" w:rsidR="005F0BA0" w:rsidRPr="00AB2C0F" w:rsidRDefault="006C5C5B" w:rsidP="00200C12">
            <w:pPr>
              <w:tabs>
                <w:tab w:val="left" w:pos="2835"/>
              </w:tabs>
              <w:rPr>
                <w:rFonts w:asciiTheme="minorHAnsi" w:hAnsiTheme="minorHAnsi" w:cs="Arial"/>
                <w:b/>
                <w:color w:val="FFFFFF" w:themeColor="background1"/>
                <w:sz w:val="24"/>
              </w:rPr>
            </w:pPr>
            <w:r w:rsidRPr="00AB2C0F">
              <w:rPr>
                <w:rFonts w:asciiTheme="minorHAnsi" w:hAnsiTheme="minorHAnsi" w:cs="Arial"/>
                <w:b/>
                <w:color w:val="FFFFFF" w:themeColor="background1"/>
                <w:sz w:val="24"/>
              </w:rPr>
              <w:t>[G]  D</w:t>
            </w:r>
            <w:r w:rsidR="005F0BA0" w:rsidRPr="00AB2C0F">
              <w:rPr>
                <w:rFonts w:asciiTheme="minorHAnsi" w:hAnsiTheme="minorHAnsi" w:cs="Arial"/>
                <w:b/>
                <w:color w:val="FFFFFF" w:themeColor="background1"/>
                <w:sz w:val="24"/>
              </w:rPr>
              <w:t>eclaration &amp; Signature</w:t>
            </w:r>
          </w:p>
        </w:tc>
      </w:tr>
    </w:tbl>
    <w:p w14:paraId="02D1DC42" w14:textId="77777777" w:rsidR="005F0BA0" w:rsidRPr="00521849" w:rsidRDefault="005F0BA0" w:rsidP="005F0BA0">
      <w:pPr>
        <w:tabs>
          <w:tab w:val="left" w:pos="2835"/>
        </w:tabs>
        <w:spacing w:after="0" w:line="240" w:lineRule="auto"/>
        <w:rPr>
          <w:rFonts w:asciiTheme="minorHAnsi" w:hAnsiTheme="minorHAnsi" w:cs="Arial"/>
          <w:sz w:val="8"/>
          <w:szCs w:val="8"/>
        </w:rPr>
      </w:pPr>
    </w:p>
    <w:p w14:paraId="02D1DC43" w14:textId="77777777" w:rsidR="004031DD" w:rsidRDefault="004031DD" w:rsidP="004031DD">
      <w:pPr>
        <w:tabs>
          <w:tab w:val="left" w:pos="2835"/>
        </w:tabs>
        <w:spacing w:after="0" w:line="240" w:lineRule="auto"/>
        <w:rPr>
          <w:rFonts w:asciiTheme="minorHAnsi" w:hAnsiTheme="minorHAnsi" w:cs="Helv"/>
          <w:color w:val="000000"/>
          <w:sz w:val="22"/>
        </w:rPr>
      </w:pPr>
      <w:r w:rsidRPr="00D2342B">
        <w:rPr>
          <w:rFonts w:asciiTheme="minorHAnsi" w:hAnsiTheme="minorHAnsi" w:cs="Arial"/>
          <w:sz w:val="22"/>
        </w:rPr>
        <w:t xml:space="preserve">I certify that the contents of this form, including all attachments are true and correct to the best of my </w:t>
      </w:r>
      <w:r w:rsidRPr="00D2342B">
        <w:rPr>
          <w:rFonts w:asciiTheme="minorHAnsi" w:hAnsiTheme="minorHAnsi" w:cs="Arial"/>
          <w:sz w:val="22"/>
        </w:rPr>
        <w:br/>
        <w:t xml:space="preserve">knowledge. </w:t>
      </w:r>
      <w:r w:rsidRPr="00D2342B">
        <w:rPr>
          <w:rFonts w:asciiTheme="minorHAnsi" w:hAnsiTheme="minorHAnsi" w:cs="Helv"/>
          <w:color w:val="000000"/>
          <w:sz w:val="22"/>
        </w:rPr>
        <w:t>By signing below I acknowledge this variation will be legally binding once executed by all parties.</w:t>
      </w:r>
    </w:p>
    <w:p w14:paraId="02D1DC44" w14:textId="77777777" w:rsidR="004031DD" w:rsidRPr="00D2342B" w:rsidRDefault="004031DD" w:rsidP="004031DD">
      <w:pPr>
        <w:tabs>
          <w:tab w:val="left" w:pos="2835"/>
        </w:tabs>
        <w:spacing w:before="120" w:after="0" w:line="240" w:lineRule="auto"/>
        <w:rPr>
          <w:rFonts w:asciiTheme="minorHAnsi" w:hAnsiTheme="minorHAnsi" w:cs="Helv"/>
          <w:color w:val="000000"/>
          <w:sz w:val="22"/>
        </w:rPr>
      </w:pPr>
      <w:r>
        <w:rPr>
          <w:rFonts w:asciiTheme="minorHAnsi" w:hAnsiTheme="minorHAnsi" w:cs="Helv"/>
          <w:color w:val="000000"/>
          <w:sz w:val="22"/>
        </w:rPr>
        <w:t>Sport and Recreation Victoria reserve the right to undertake further negotiations with Council regarding this request.</w:t>
      </w:r>
    </w:p>
    <w:p w14:paraId="02D1DC45" w14:textId="77777777" w:rsidR="004031DD" w:rsidRPr="00521849" w:rsidRDefault="004031DD" w:rsidP="004031DD">
      <w:pPr>
        <w:tabs>
          <w:tab w:val="left" w:pos="2835"/>
        </w:tabs>
        <w:spacing w:after="0" w:line="240" w:lineRule="auto"/>
        <w:rPr>
          <w:rFonts w:asciiTheme="minorHAnsi" w:hAnsiTheme="minorHAnsi" w:cs="Arial"/>
          <w:sz w:val="14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046"/>
      </w:tblGrid>
      <w:tr w:rsidR="004031DD" w:rsidRPr="002F7F76" w14:paraId="02D1DC64" w14:textId="77777777" w:rsidTr="00521849">
        <w:tc>
          <w:tcPr>
            <w:tcW w:w="5058" w:type="dxa"/>
          </w:tcPr>
          <w:tbl>
            <w:tblPr>
              <w:tblStyle w:val="TableGrid"/>
              <w:tblpPr w:leftFromText="180" w:rightFromText="180" w:vertAnchor="text" w:horzAnchor="margin" w:tblpY="-51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3397"/>
            </w:tblGrid>
            <w:tr w:rsidR="004031DD" w:rsidRPr="002F7F76" w14:paraId="02D1DC47" w14:textId="77777777" w:rsidTr="007962AC">
              <w:trPr>
                <w:trHeight w:val="418"/>
              </w:trPr>
              <w:tc>
                <w:tcPr>
                  <w:tcW w:w="4673" w:type="dxa"/>
                  <w:gridSpan w:val="2"/>
                  <w:shd w:val="clear" w:color="auto" w:fill="E5DFEC" w:themeFill="accent4" w:themeFillTint="33"/>
                  <w:vAlign w:val="center"/>
                </w:tcPr>
                <w:p w14:paraId="02D1DC46" w14:textId="77777777" w:rsidR="004031DD" w:rsidRPr="002F7F76" w:rsidRDefault="004031DD" w:rsidP="007962AC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  <w:i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Organisation Project </w:t>
                  </w:r>
                  <w:r w:rsidRPr="002F7F76">
                    <w:rPr>
                      <w:rFonts w:asciiTheme="minorHAnsi" w:hAnsiTheme="minorHAnsi" w:cs="Arial"/>
                      <w:b/>
                    </w:rPr>
                    <w:t>Representative</w:t>
                  </w:r>
                </w:p>
              </w:tc>
            </w:tr>
            <w:tr w:rsidR="009622EE" w:rsidRPr="002F7F76" w14:paraId="02D1DC4A" w14:textId="77777777" w:rsidTr="007962AC">
              <w:trPr>
                <w:trHeight w:val="599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02D1DC48" w14:textId="77777777" w:rsidR="009622EE" w:rsidRPr="00D2342B" w:rsidRDefault="009622EE" w:rsidP="009622EE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 w:rsidRPr="00D2342B">
                    <w:rPr>
                      <w:rFonts w:asciiTheme="minorHAnsi" w:hAnsiTheme="minorHAnsi" w:cs="Arial"/>
                      <w:b/>
                    </w:rPr>
                    <w:t>Signature</w:t>
                  </w:r>
                </w:p>
              </w:tc>
              <w:tc>
                <w:tcPr>
                  <w:tcW w:w="3397" w:type="dxa"/>
                  <w:shd w:val="clear" w:color="auto" w:fill="FFFFFF" w:themeFill="background1"/>
                  <w:vAlign w:val="center"/>
                </w:tcPr>
                <w:p w14:paraId="02D1DC49" w14:textId="77777777" w:rsidR="009622EE" w:rsidRPr="000B6457" w:rsidRDefault="009622EE" w:rsidP="009622EE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</w:rPr>
                  </w:pPr>
                </w:p>
              </w:tc>
            </w:tr>
            <w:tr w:rsidR="009622EE" w:rsidRPr="002F7F76" w14:paraId="02D1DC4D" w14:textId="77777777" w:rsidTr="007962AC">
              <w:trPr>
                <w:trHeight w:val="452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02D1DC4B" w14:textId="77777777" w:rsidR="009622EE" w:rsidRPr="00D2342B" w:rsidRDefault="009622EE" w:rsidP="009622EE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 w:rsidRPr="00D2342B">
                    <w:rPr>
                      <w:rFonts w:asciiTheme="minorHAnsi" w:hAnsiTheme="minorHAnsi" w:cs="Arial"/>
                      <w:b/>
                    </w:rPr>
                    <w:t>Name</w:t>
                  </w:r>
                </w:p>
              </w:tc>
              <w:tc>
                <w:tcPr>
                  <w:tcW w:w="3397" w:type="dxa"/>
                  <w:shd w:val="clear" w:color="auto" w:fill="FFFFFF" w:themeFill="background1"/>
                  <w:vAlign w:val="center"/>
                </w:tcPr>
                <w:p w14:paraId="02D1DC4C" w14:textId="77777777" w:rsidR="009622EE" w:rsidRPr="000B6457" w:rsidRDefault="003E2006" w:rsidP="009622EE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</w:rPr>
                  </w:pPr>
                  <w:sdt>
                    <w:sdtPr>
                      <w:rPr>
                        <w:rFonts w:asciiTheme="minorHAnsi" w:hAnsiTheme="minorHAnsi" w:cs="Arial"/>
                        <w:sz w:val="22"/>
                      </w:rPr>
                      <w:id w:val="-2143186382"/>
                      <w:placeholder>
                        <w:docPart w:val="D434256651684E51AAF139EF1A24C7CD"/>
                      </w:placeholder>
                      <w15:color w:val="00FFFF"/>
                      <w:text w:multiLine="1"/>
                    </w:sdtPr>
                    <w:sdtEndPr/>
                    <w:sdtContent>
                      <w:r w:rsidR="009622EE">
                        <w:rPr>
                          <w:rFonts w:asciiTheme="minorHAnsi" w:hAnsiTheme="minorHAnsi" w:cs="Arial"/>
                          <w:sz w:val="22"/>
                        </w:rPr>
                        <w:t xml:space="preserve">  </w:t>
                      </w:r>
                    </w:sdtContent>
                  </w:sdt>
                </w:p>
              </w:tc>
            </w:tr>
            <w:tr w:rsidR="009622EE" w:rsidRPr="002F7F76" w14:paraId="02D1DC50" w14:textId="77777777" w:rsidTr="007962AC">
              <w:trPr>
                <w:trHeight w:val="452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02D1DC4E" w14:textId="77777777" w:rsidR="009622EE" w:rsidRPr="00D2342B" w:rsidRDefault="009622EE" w:rsidP="009622EE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Position</w:t>
                  </w:r>
                </w:p>
              </w:tc>
              <w:tc>
                <w:tcPr>
                  <w:tcW w:w="3397" w:type="dxa"/>
                  <w:shd w:val="clear" w:color="auto" w:fill="FFFFFF" w:themeFill="background1"/>
                  <w:vAlign w:val="center"/>
                </w:tcPr>
                <w:p w14:paraId="02D1DC4F" w14:textId="77777777" w:rsidR="009622EE" w:rsidRPr="000B6457" w:rsidRDefault="003E2006" w:rsidP="009622EE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</w:rPr>
                  </w:pPr>
                  <w:sdt>
                    <w:sdtPr>
                      <w:rPr>
                        <w:rFonts w:asciiTheme="minorHAnsi" w:hAnsiTheme="minorHAnsi" w:cs="Arial"/>
                        <w:sz w:val="22"/>
                      </w:rPr>
                      <w:id w:val="-866455743"/>
                      <w:placeholder>
                        <w:docPart w:val="55DB1033F3294FB38B96E9A8C231949D"/>
                      </w:placeholder>
                      <w15:color w:val="00FFFF"/>
                      <w:text w:multiLine="1"/>
                    </w:sdtPr>
                    <w:sdtEndPr/>
                    <w:sdtContent>
                      <w:r w:rsidR="009622EE">
                        <w:rPr>
                          <w:rFonts w:asciiTheme="minorHAnsi" w:hAnsiTheme="minorHAnsi" w:cs="Arial"/>
                          <w:sz w:val="22"/>
                        </w:rPr>
                        <w:t xml:space="preserve">  </w:t>
                      </w:r>
                    </w:sdtContent>
                  </w:sdt>
                </w:p>
              </w:tc>
            </w:tr>
            <w:tr w:rsidR="009622EE" w:rsidRPr="002F7F76" w14:paraId="02D1DC53" w14:textId="77777777" w:rsidTr="007962AC">
              <w:trPr>
                <w:trHeight w:val="515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02D1DC51" w14:textId="77777777" w:rsidR="009622EE" w:rsidRPr="002F7F76" w:rsidRDefault="009622EE" w:rsidP="009622EE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Date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22"/>
                  </w:rPr>
                  <w:id w:val="23681296"/>
                  <w:placeholder>
                    <w:docPart w:val="BCD11A421DB2484F9D3D4A3311AF1F8B"/>
                  </w:placeholder>
                  <w:date>
                    <w:dateFormat w:val="d/MM/yyyy"/>
                    <w:lid w:val="en-AU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397" w:type="dxa"/>
                      <w:shd w:val="clear" w:color="auto" w:fill="FFFFFF" w:themeFill="background1"/>
                      <w:vAlign w:val="center"/>
                    </w:tcPr>
                    <w:p w14:paraId="02D1DC52" w14:textId="77777777" w:rsidR="009622EE" w:rsidRPr="002F7F76" w:rsidRDefault="009622EE" w:rsidP="009622EE">
                      <w:pPr>
                        <w:tabs>
                          <w:tab w:val="left" w:pos="2835"/>
                        </w:tabs>
                        <w:rPr>
                          <w:rFonts w:asciiTheme="minorHAnsi" w:hAnsiTheme="minorHAnsi" w:cs="Arial"/>
                          <w:b/>
                        </w:rPr>
                      </w:pPr>
                      <w:r w:rsidRPr="005B706A">
                        <w:rPr>
                          <w:rFonts w:asciiTheme="minorHAnsi" w:hAnsiTheme="minorHAnsi" w:cs="Arial"/>
                          <w:sz w:val="22"/>
                        </w:rPr>
                        <w:t>Select date</w:t>
                      </w:r>
                    </w:p>
                  </w:tc>
                </w:sdtContent>
              </w:sdt>
            </w:tr>
          </w:tbl>
          <w:p w14:paraId="02D1DC54" w14:textId="77777777" w:rsidR="004031DD" w:rsidRPr="002F7F76" w:rsidRDefault="004031DD" w:rsidP="007962AC">
            <w:pPr>
              <w:tabs>
                <w:tab w:val="left" w:pos="2835"/>
              </w:tabs>
              <w:rPr>
                <w:rFonts w:asciiTheme="minorHAnsi" w:hAnsiTheme="minorHAnsi" w:cs="Arial"/>
              </w:rPr>
            </w:pPr>
          </w:p>
        </w:tc>
        <w:tc>
          <w:tcPr>
            <w:tcW w:w="5046" w:type="dxa"/>
          </w:tcPr>
          <w:tbl>
            <w:tblPr>
              <w:tblStyle w:val="TableGrid"/>
              <w:tblpPr w:leftFromText="180" w:rightFromText="180" w:vertAnchor="text" w:horzAnchor="page" w:tblpX="924" w:tblpY="-24"/>
              <w:tblOverlap w:val="never"/>
              <w:tblW w:w="4820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3544"/>
            </w:tblGrid>
            <w:tr w:rsidR="004031DD" w:rsidRPr="002F7F76" w14:paraId="02D1DC56" w14:textId="77777777" w:rsidTr="007962AC">
              <w:trPr>
                <w:trHeight w:val="418"/>
              </w:trPr>
              <w:tc>
                <w:tcPr>
                  <w:tcW w:w="4820" w:type="dxa"/>
                  <w:gridSpan w:val="2"/>
                  <w:shd w:val="clear" w:color="auto" w:fill="E5DFEC" w:themeFill="accent4" w:themeFillTint="33"/>
                  <w:vAlign w:val="center"/>
                </w:tcPr>
                <w:p w14:paraId="02D1DC55" w14:textId="77777777" w:rsidR="004031DD" w:rsidRPr="002F7F76" w:rsidRDefault="004031DD" w:rsidP="006964A6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Organisation</w:t>
                  </w:r>
                  <w:r w:rsidRPr="002F7F76">
                    <w:rPr>
                      <w:rFonts w:asciiTheme="minorHAnsi" w:hAnsiTheme="minorHAnsi" w:cs="Arial"/>
                      <w:b/>
                    </w:rPr>
                    <w:t xml:space="preserve"> </w:t>
                  </w:r>
                  <w:r>
                    <w:rPr>
                      <w:rFonts w:asciiTheme="minorHAnsi" w:hAnsiTheme="minorHAnsi" w:cs="Arial"/>
                      <w:b/>
                    </w:rPr>
                    <w:t xml:space="preserve">Executive Officer </w:t>
                  </w:r>
                </w:p>
              </w:tc>
            </w:tr>
            <w:tr w:rsidR="009622EE" w:rsidRPr="002F7F76" w14:paraId="02D1DC59" w14:textId="77777777" w:rsidTr="007962AC">
              <w:trPr>
                <w:trHeight w:val="599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02D1DC57" w14:textId="77777777" w:rsidR="009622EE" w:rsidRPr="00D2342B" w:rsidRDefault="009622EE" w:rsidP="009622EE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 w:rsidRPr="00D2342B">
                    <w:rPr>
                      <w:rFonts w:asciiTheme="minorHAnsi" w:hAnsiTheme="minorHAnsi" w:cs="Arial"/>
                      <w:b/>
                    </w:rPr>
                    <w:t>Signature</w:t>
                  </w:r>
                </w:p>
              </w:tc>
              <w:tc>
                <w:tcPr>
                  <w:tcW w:w="3544" w:type="dxa"/>
                  <w:shd w:val="clear" w:color="auto" w:fill="FFFFFF" w:themeFill="background1"/>
                  <w:vAlign w:val="center"/>
                </w:tcPr>
                <w:p w14:paraId="02D1DC58" w14:textId="77777777" w:rsidR="009622EE" w:rsidRPr="000B6457" w:rsidRDefault="009622EE" w:rsidP="009622EE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</w:rPr>
                  </w:pPr>
                </w:p>
              </w:tc>
            </w:tr>
            <w:tr w:rsidR="009622EE" w:rsidRPr="002F7F76" w14:paraId="02D1DC5C" w14:textId="77777777" w:rsidTr="007962AC">
              <w:trPr>
                <w:trHeight w:val="453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02D1DC5A" w14:textId="77777777" w:rsidR="009622EE" w:rsidRPr="00D2342B" w:rsidRDefault="009622EE" w:rsidP="009622EE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 w:rsidRPr="00D2342B">
                    <w:rPr>
                      <w:rFonts w:asciiTheme="minorHAnsi" w:hAnsiTheme="minorHAnsi" w:cs="Arial"/>
                      <w:b/>
                    </w:rPr>
                    <w:t>Name</w:t>
                  </w:r>
                </w:p>
              </w:tc>
              <w:tc>
                <w:tcPr>
                  <w:tcW w:w="3544" w:type="dxa"/>
                  <w:shd w:val="clear" w:color="auto" w:fill="FFFFFF" w:themeFill="background1"/>
                  <w:vAlign w:val="center"/>
                </w:tcPr>
                <w:p w14:paraId="02D1DC5B" w14:textId="77777777" w:rsidR="009622EE" w:rsidRPr="000B6457" w:rsidRDefault="003E2006" w:rsidP="009622EE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</w:rPr>
                  </w:pPr>
                  <w:sdt>
                    <w:sdtPr>
                      <w:rPr>
                        <w:rFonts w:asciiTheme="minorHAnsi" w:hAnsiTheme="minorHAnsi" w:cs="Arial"/>
                        <w:sz w:val="22"/>
                      </w:rPr>
                      <w:id w:val="-1655218048"/>
                      <w:placeholder>
                        <w:docPart w:val="BC7B107E810E4D0BA29322575E004106"/>
                      </w:placeholder>
                      <w15:color w:val="00FFFF"/>
                      <w:text w:multiLine="1"/>
                    </w:sdtPr>
                    <w:sdtEndPr/>
                    <w:sdtContent>
                      <w:r w:rsidR="009622EE">
                        <w:rPr>
                          <w:rFonts w:asciiTheme="minorHAnsi" w:hAnsiTheme="minorHAnsi" w:cs="Arial"/>
                          <w:sz w:val="22"/>
                        </w:rPr>
                        <w:t xml:space="preserve">  </w:t>
                      </w:r>
                    </w:sdtContent>
                  </w:sdt>
                </w:p>
              </w:tc>
            </w:tr>
            <w:tr w:rsidR="009622EE" w:rsidRPr="002F7F76" w14:paraId="02D1DC5F" w14:textId="77777777" w:rsidTr="007962AC">
              <w:trPr>
                <w:trHeight w:val="453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02D1DC5D" w14:textId="77777777" w:rsidR="009622EE" w:rsidRPr="00D2342B" w:rsidRDefault="009622EE" w:rsidP="009622EE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Position</w:t>
                  </w:r>
                </w:p>
              </w:tc>
              <w:tc>
                <w:tcPr>
                  <w:tcW w:w="3544" w:type="dxa"/>
                  <w:shd w:val="clear" w:color="auto" w:fill="FFFFFF" w:themeFill="background1"/>
                  <w:vAlign w:val="center"/>
                </w:tcPr>
                <w:p w14:paraId="02D1DC5E" w14:textId="77777777" w:rsidR="009622EE" w:rsidRPr="000B6457" w:rsidRDefault="003E2006" w:rsidP="009622EE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</w:rPr>
                  </w:pPr>
                  <w:sdt>
                    <w:sdtPr>
                      <w:rPr>
                        <w:rFonts w:asciiTheme="minorHAnsi" w:hAnsiTheme="minorHAnsi" w:cs="Arial"/>
                        <w:sz w:val="22"/>
                      </w:rPr>
                      <w:id w:val="1887602242"/>
                      <w:placeholder>
                        <w:docPart w:val="1B885332FFEF4693B65FCBBFFF493DAB"/>
                      </w:placeholder>
                      <w15:color w:val="00FFFF"/>
                      <w:text w:multiLine="1"/>
                    </w:sdtPr>
                    <w:sdtEndPr/>
                    <w:sdtContent>
                      <w:r w:rsidR="009622EE">
                        <w:rPr>
                          <w:rFonts w:asciiTheme="minorHAnsi" w:hAnsiTheme="minorHAnsi" w:cs="Arial"/>
                          <w:sz w:val="22"/>
                        </w:rPr>
                        <w:t xml:space="preserve">  </w:t>
                      </w:r>
                    </w:sdtContent>
                  </w:sdt>
                </w:p>
              </w:tc>
            </w:tr>
            <w:tr w:rsidR="009622EE" w:rsidRPr="002F7F76" w14:paraId="02D1DC62" w14:textId="77777777" w:rsidTr="007962AC">
              <w:trPr>
                <w:trHeight w:val="512"/>
              </w:trPr>
              <w:tc>
                <w:tcPr>
                  <w:tcW w:w="1276" w:type="dxa"/>
                  <w:shd w:val="clear" w:color="auto" w:fill="E5DFEC" w:themeFill="accent4" w:themeFillTint="33"/>
                  <w:vAlign w:val="center"/>
                </w:tcPr>
                <w:p w14:paraId="02D1DC60" w14:textId="77777777" w:rsidR="009622EE" w:rsidRPr="002F7F76" w:rsidRDefault="009622EE" w:rsidP="009622EE">
                  <w:pPr>
                    <w:tabs>
                      <w:tab w:val="left" w:pos="2835"/>
                    </w:tabs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Date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22"/>
                  </w:rPr>
                  <w:id w:val="-52231772"/>
                  <w:placeholder>
                    <w:docPart w:val="8AE321588D3A40B0B8753A9700D2324F"/>
                  </w:placeholder>
                  <w:date>
                    <w:dateFormat w:val="d/MM/yyyy"/>
                    <w:lid w:val="en-AU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544" w:type="dxa"/>
                      <w:shd w:val="clear" w:color="auto" w:fill="FFFFFF" w:themeFill="background1"/>
                      <w:vAlign w:val="center"/>
                    </w:tcPr>
                    <w:p w14:paraId="02D1DC61" w14:textId="77777777" w:rsidR="009622EE" w:rsidRPr="002F7F76" w:rsidRDefault="009622EE" w:rsidP="009622EE">
                      <w:pPr>
                        <w:tabs>
                          <w:tab w:val="left" w:pos="2835"/>
                        </w:tabs>
                        <w:rPr>
                          <w:rFonts w:asciiTheme="minorHAnsi" w:hAnsiTheme="minorHAnsi" w:cs="Arial"/>
                          <w:b/>
                        </w:rPr>
                      </w:pPr>
                      <w:r w:rsidRPr="005B706A">
                        <w:rPr>
                          <w:rFonts w:asciiTheme="minorHAnsi" w:hAnsiTheme="minorHAnsi" w:cs="Arial"/>
                          <w:sz w:val="22"/>
                        </w:rPr>
                        <w:t>Select date</w:t>
                      </w:r>
                    </w:p>
                  </w:tc>
                </w:sdtContent>
              </w:sdt>
            </w:tr>
          </w:tbl>
          <w:p w14:paraId="02D1DC63" w14:textId="77777777" w:rsidR="004031DD" w:rsidRPr="002F7F76" w:rsidRDefault="004031DD" w:rsidP="007962AC">
            <w:pPr>
              <w:tabs>
                <w:tab w:val="left" w:pos="2835"/>
              </w:tabs>
              <w:rPr>
                <w:rFonts w:asciiTheme="minorHAnsi" w:hAnsiTheme="minorHAnsi" w:cs="Arial"/>
              </w:rPr>
            </w:pPr>
          </w:p>
        </w:tc>
      </w:tr>
    </w:tbl>
    <w:p w14:paraId="26A583E8" w14:textId="633C220E" w:rsidR="00521849" w:rsidRPr="0098517F" w:rsidRDefault="00521849" w:rsidP="00521849">
      <w:pPr>
        <w:spacing w:before="120" w:after="0"/>
        <w:rPr>
          <w:rFonts w:asciiTheme="minorHAnsi" w:hAnsiTheme="minorHAnsi"/>
          <w:b/>
          <w:bCs/>
        </w:rPr>
      </w:pPr>
      <w:r w:rsidRPr="0098517F">
        <w:rPr>
          <w:rFonts w:asciiTheme="minorHAnsi" w:hAnsiTheme="minorHAnsi"/>
          <w:b/>
          <w:bCs/>
        </w:rPr>
        <w:t xml:space="preserve">NOTE - IMPORTANT: </w:t>
      </w:r>
    </w:p>
    <w:p w14:paraId="36C21FD7" w14:textId="4EE0E60E" w:rsidR="00521849" w:rsidRPr="0098517F" w:rsidRDefault="00521849" w:rsidP="0098517F">
      <w:pPr>
        <w:spacing w:after="0" w:line="240" w:lineRule="auto"/>
        <w:rPr>
          <w:rFonts w:asciiTheme="minorHAnsi" w:hAnsiTheme="minorHAnsi"/>
          <w:b/>
          <w:bCs/>
        </w:rPr>
      </w:pPr>
      <w:r w:rsidRPr="0098517F">
        <w:rPr>
          <w:rFonts w:asciiTheme="minorHAnsi" w:hAnsiTheme="minorHAnsi"/>
          <w:b/>
          <w:bCs/>
        </w:rPr>
        <w:t>Please ensure an appropriately authorised officer (CEO, Director, Senior Manager) signs this form on behalf of Council.</w:t>
      </w:r>
    </w:p>
    <w:p w14:paraId="02D1DC65" w14:textId="77777777" w:rsidR="00635E3C" w:rsidRPr="002F7F76" w:rsidRDefault="003E2006" w:rsidP="004031DD">
      <w:pPr>
        <w:tabs>
          <w:tab w:val="left" w:pos="2835"/>
        </w:tabs>
        <w:spacing w:after="0" w:line="240" w:lineRule="auto"/>
        <w:rPr>
          <w:rFonts w:asciiTheme="minorHAnsi" w:hAnsiTheme="minorHAnsi"/>
        </w:rPr>
      </w:pPr>
    </w:p>
    <w:sectPr w:rsidR="00635E3C" w:rsidRPr="002F7F76" w:rsidSect="00CB14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36" w:right="567" w:bottom="46" w:left="993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19D2F" w14:textId="77777777" w:rsidR="00FB71D6" w:rsidRDefault="00FB71D6">
      <w:pPr>
        <w:spacing w:after="0" w:line="240" w:lineRule="auto"/>
      </w:pPr>
      <w:r>
        <w:separator/>
      </w:r>
    </w:p>
  </w:endnote>
  <w:endnote w:type="continuationSeparator" w:id="0">
    <w:p w14:paraId="2659E4E4" w14:textId="77777777" w:rsidR="00FB71D6" w:rsidRDefault="00FB7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1DC6E" w14:textId="5D6842B5" w:rsidR="00AB2C0F" w:rsidRDefault="003E2006">
    <w:pPr>
      <w:pStyle w:val="Footer"/>
      <w:rPr>
        <w:noProof/>
        <w:lang w:eastAsia="en-AU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03D3FE63" wp14:editId="425A9D18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2" name="MSIPCM591a4ad4a50242b5329232ad" descr="{&quot;HashCode&quot;:376260202,&quot;Height&quot;:841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0D4DAD8" w14:textId="40FD39FD" w:rsidR="003E2006" w:rsidRPr="003E2006" w:rsidRDefault="003E2006" w:rsidP="003E200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3E2006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D3FE63" id="_x0000_t202" coordsize="21600,21600" o:spt="202" path="m,l,21600r21600,l21600,xe">
              <v:stroke joinstyle="miter"/>
              <v:path gradientshapeok="t" o:connecttype="rect"/>
            </v:shapetype>
            <v:shape id="MSIPCM591a4ad4a50242b5329232ad" o:spid="_x0000_s1028" type="#_x0000_t202" alt="{&quot;HashCode&quot;:376260202,&quot;Height&quot;:841.0,&quot;Width&quot;:595.0,&quot;Placement&quot;:&quot;Footer&quot;,&quot;Index&quot;:&quot;OddAndEven&quot;,&quot;Section&quot;:1,&quot;Top&quot;:0.0,&quot;Left&quot;:0.0}" style="position:absolute;margin-left:0;margin-top:807pt;width:595.3pt;height:19.8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" o:allowincell="f" filled="f" stroked="f" strokeweight=".5pt">
              <v:fill o:detectmouseclick="t"/>
              <v:textbox inset=",0,,0">
                <w:txbxContent>
                  <w:p w14:paraId="40D4DAD8" w14:textId="40FD39FD" w:rsidR="003E2006" w:rsidRPr="003E2006" w:rsidRDefault="003E2006" w:rsidP="003E2006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3E2006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2C0F"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02D1DC79" wp14:editId="02D1DC7A">
          <wp:simplePos x="0" y="0"/>
          <wp:positionH relativeFrom="column">
            <wp:posOffset>5467681</wp:posOffset>
          </wp:positionH>
          <wp:positionV relativeFrom="paragraph">
            <wp:posOffset>-409575</wp:posOffset>
          </wp:positionV>
          <wp:extent cx="882015" cy="467360"/>
          <wp:effectExtent l="0" t="0" r="0" b="8890"/>
          <wp:wrapNone/>
          <wp:docPr id="18" name="Picture 18" descr="Brand Victoria State Gov DJPR black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nd Victoria State Gov DJPR black rgb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783"/>
                  <a:stretch/>
                </pic:blipFill>
                <pic:spPr bwMode="auto">
                  <a:xfrm>
                    <a:off x="0" y="0"/>
                    <a:ext cx="88201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D1DC6F" w14:textId="77777777" w:rsidR="00490824" w:rsidRDefault="004908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1DC70" w14:textId="10E98613" w:rsidR="00E010DA" w:rsidRDefault="003E200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9C94E75" wp14:editId="475986C5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1" name="MSIPCM1c83415aac8e17e03e95b086" descr="{&quot;HashCode&quot;:37626020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91E55A6" w14:textId="7047C5DC" w:rsidR="003E2006" w:rsidRPr="003E2006" w:rsidRDefault="003E2006" w:rsidP="003E200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3E2006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C94E75" id="_x0000_t202" coordsize="21600,21600" o:spt="202" path="m,l,21600r21600,l21600,xe">
              <v:stroke joinstyle="miter"/>
              <v:path gradientshapeok="t" o:connecttype="rect"/>
            </v:shapetype>
            <v:shape id="MSIPCM1c83415aac8e17e03e95b086" o:spid="_x0000_s1029" type="#_x0000_t202" alt="{&quot;HashCode&quot;:376260202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791E55A6" w14:textId="7047C5DC" w:rsidR="003E2006" w:rsidRPr="003E2006" w:rsidRDefault="003E2006" w:rsidP="003E2006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3E2006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1DC72" w14:textId="77777777" w:rsidR="00E010DA" w:rsidRDefault="00E010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B5DFA" w14:textId="77777777" w:rsidR="00FB71D6" w:rsidRDefault="00FB71D6">
      <w:pPr>
        <w:spacing w:after="0" w:line="240" w:lineRule="auto"/>
      </w:pPr>
      <w:r>
        <w:separator/>
      </w:r>
    </w:p>
  </w:footnote>
  <w:footnote w:type="continuationSeparator" w:id="0">
    <w:p w14:paraId="0CB117B4" w14:textId="77777777" w:rsidR="00FB71D6" w:rsidRDefault="00FB7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1DC6A" w14:textId="6E2F12AF" w:rsidR="005F0BA0" w:rsidRDefault="003E2006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1EECC461" wp14:editId="299A99B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5" name="MSIPCMa16143d897da5b7cf97f0884" descr="{&quot;HashCode&quot;:352122633,&quot;Height&quot;:841.0,&quot;Width&quot;:595.0,&quot;Placement&quot;:&quot;Head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36E7227" w14:textId="3FC5E320" w:rsidR="003E2006" w:rsidRPr="003E2006" w:rsidRDefault="003E2006" w:rsidP="003E200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3E2006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ECC461" id="_x0000_t202" coordsize="21600,21600" o:spt="202" path="m,l,21600r21600,l21600,xe">
              <v:stroke joinstyle="miter"/>
              <v:path gradientshapeok="t" o:connecttype="rect"/>
            </v:shapetype>
            <v:shape id="MSIPCMa16143d897da5b7cf97f0884" o:spid="_x0000_s1026" type="#_x0000_t202" alt="{&quot;HashCode&quot;:352122633,&quot;Height&quot;:841.0,&quot;Width&quot;:595.0,&quot;Placement&quot;:&quot;Header&quot;,&quot;Index&quot;:&quot;OddAndEven&quot;,&quot;Section&quot;:1,&quot;Top&quot;:0.0,&quot;Left&quot;:0.0}" style="position:absolute;margin-left:0;margin-top:15pt;width:595.3pt;height:19.8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" o:allowincell="f" filled="f" stroked="f" strokeweight=".5pt">
              <v:fill o:detectmouseclick="t"/>
              <v:textbox inset=",0,,0">
                <w:txbxContent>
                  <w:p w14:paraId="236E7227" w14:textId="3FC5E320" w:rsidR="003E2006" w:rsidRPr="003E2006" w:rsidRDefault="003E2006" w:rsidP="003E2006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3E2006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F0BA0">
      <w:rPr>
        <w:noProof/>
        <w:lang w:eastAsia="en-AU"/>
      </w:rPr>
      <w:drawing>
        <wp:anchor distT="0" distB="0" distL="114300" distR="114300" simplePos="0" relativeHeight="251661312" behindDoc="1" locked="1" layoutInCell="0" allowOverlap="1" wp14:anchorId="02D1DC73" wp14:editId="02D1DC7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4120" cy="49847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98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1DC6B" w14:textId="039748CE" w:rsidR="00554FA5" w:rsidRPr="007A6025" w:rsidRDefault="003E2006" w:rsidP="00701A0B">
    <w:pPr>
      <w:spacing w:after="120" w:line="270" w:lineRule="atLeast"/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DD0C03B" wp14:editId="44A8119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3" name="MSIPCM4d714a4a8006598e914190fa" descr="{&quot;HashCode&quot;:35212263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4C1F2F" w14:textId="4EB88706" w:rsidR="003E2006" w:rsidRPr="003E2006" w:rsidRDefault="003E2006" w:rsidP="003E200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3E2006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D0C03B" id="_x0000_t202" coordsize="21600,21600" o:spt="202" path="m,l,21600r21600,l21600,xe">
              <v:stroke joinstyle="miter"/>
              <v:path gradientshapeok="t" o:connecttype="rect"/>
            </v:shapetype>
            <v:shape id="MSIPCM4d714a4a8006598e914190fa" o:spid="_x0000_s1027" type="#_x0000_t202" alt="{&quot;HashCode&quot;:352122633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19.8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" o:allowincell="f" filled="f" stroked="f" strokeweight=".5pt">
              <v:fill o:detectmouseclick="t"/>
              <v:textbox inset=",0,,0">
                <w:txbxContent>
                  <w:p w14:paraId="114C1F2F" w14:textId="4EB88706" w:rsidR="003E2006" w:rsidRPr="003E2006" w:rsidRDefault="003E2006" w:rsidP="003E2006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3E2006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2D1DC6C" w14:textId="77777777" w:rsidR="003375D0" w:rsidRPr="007A6025" w:rsidRDefault="00554FA5" w:rsidP="007A6025">
    <w:pPr>
      <w:tabs>
        <w:tab w:val="left" w:pos="-142"/>
      </w:tabs>
      <w:spacing w:after="0" w:line="560" w:lineRule="atLeast"/>
      <w:ind w:left="-142"/>
      <w:rPr>
        <w:rFonts w:asciiTheme="minorHAnsi" w:hAnsiTheme="minorHAnsi" w:cs="Arial"/>
        <w:b/>
        <w:color w:val="FFFFFF" w:themeColor="background1"/>
        <w:sz w:val="50"/>
        <w:szCs w:val="50"/>
      </w:rPr>
    </w:pPr>
    <w:r w:rsidRPr="007A6025">
      <w:rPr>
        <w:noProof/>
        <w:sz w:val="50"/>
        <w:szCs w:val="50"/>
        <w:lang w:eastAsia="en-AU"/>
      </w:rPr>
      <w:drawing>
        <wp:anchor distT="0" distB="0" distL="114300" distR="114300" simplePos="0" relativeHeight="251659264" behindDoc="1" locked="1" layoutInCell="0" allowOverlap="1" wp14:anchorId="02D1DC75" wp14:editId="02D1DC76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56500" cy="1828800"/>
          <wp:effectExtent l="0" t="0" r="635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5D29" w:rsidRPr="007A6025">
      <w:rPr>
        <w:rFonts w:asciiTheme="minorHAnsi" w:hAnsiTheme="minorHAnsi" w:cs="Arial"/>
        <w:b/>
        <w:color w:val="FFFFFF" w:themeColor="background1"/>
        <w:sz w:val="50"/>
        <w:szCs w:val="50"/>
      </w:rPr>
      <w:t>Variation Request</w:t>
    </w:r>
    <w:r w:rsidR="004F3F28" w:rsidRPr="007A6025">
      <w:rPr>
        <w:rFonts w:asciiTheme="minorHAnsi" w:hAnsiTheme="minorHAnsi" w:cs="Arial"/>
        <w:b/>
        <w:color w:val="FFFFFF" w:themeColor="background1"/>
        <w:sz w:val="50"/>
        <w:szCs w:val="50"/>
      </w:rPr>
      <w:t xml:space="preserve"> – </w:t>
    </w:r>
    <w:r w:rsidR="00A8067A">
      <w:rPr>
        <w:rFonts w:asciiTheme="minorHAnsi" w:hAnsiTheme="minorHAnsi" w:cs="Arial"/>
        <w:b/>
        <w:color w:val="FFFFFF" w:themeColor="background1"/>
        <w:sz w:val="50"/>
        <w:szCs w:val="50"/>
      </w:rPr>
      <w:t>Scope</w:t>
    </w:r>
  </w:p>
  <w:p w14:paraId="02D1DC6D" w14:textId="77777777" w:rsidR="00CB147A" w:rsidRPr="00CB147A" w:rsidRDefault="00E010DA" w:rsidP="00CB147A">
    <w:pPr>
      <w:tabs>
        <w:tab w:val="left" w:pos="-142"/>
      </w:tabs>
      <w:spacing w:after="0" w:line="560" w:lineRule="atLeast"/>
      <w:ind w:left="-142"/>
      <w:rPr>
        <w:rFonts w:asciiTheme="minorHAnsi" w:hAnsiTheme="minorHAnsi" w:cs="Arial"/>
        <w:color w:val="FFFFFF" w:themeColor="background1"/>
        <w:sz w:val="32"/>
        <w:szCs w:val="28"/>
      </w:rPr>
    </w:pPr>
    <w:r>
      <w:rPr>
        <w:noProof/>
        <w:sz w:val="50"/>
        <w:szCs w:val="50"/>
        <w:lang w:eastAsia="en-AU"/>
      </w:rPr>
      <w:drawing>
        <wp:anchor distT="0" distB="0" distL="114300" distR="114300" simplePos="0" relativeHeight="251664384" behindDoc="0" locked="0" layoutInCell="1" allowOverlap="1" wp14:anchorId="02D1DC77" wp14:editId="02D1DC78">
          <wp:simplePos x="0" y="0"/>
          <wp:positionH relativeFrom="column">
            <wp:posOffset>5379389</wp:posOffset>
          </wp:positionH>
          <wp:positionV relativeFrom="paragraph">
            <wp:posOffset>433705</wp:posOffset>
          </wp:positionV>
          <wp:extent cx="846455" cy="452120"/>
          <wp:effectExtent l="0" t="0" r="0" b="5080"/>
          <wp:wrapNone/>
          <wp:docPr id="4" name="Picture 4" descr="C:\Users\mgor2506\AppData\Local\Microsoft\Windows\INetCache\Content.Word\Brand Victoria State Gov DJPR reverse 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or2506\AppData\Local\Microsoft\Windows\INetCache\Content.Word\Brand Victoria State Gov DJPR reverse 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475"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147A">
      <w:rPr>
        <w:rFonts w:asciiTheme="minorHAnsi" w:hAnsiTheme="minorHAnsi" w:cs="Arial"/>
        <w:color w:val="FFFFFF" w:themeColor="background1"/>
        <w:sz w:val="32"/>
        <w:szCs w:val="28"/>
      </w:rPr>
      <w:t xml:space="preserve">Sport and Recreation Victoria </w:t>
    </w:r>
    <w:r w:rsidR="00CB147A">
      <w:rPr>
        <w:rFonts w:asciiTheme="minorHAnsi" w:hAnsiTheme="minorHAnsi" w:cs="Arial"/>
        <w:color w:val="FFFFFF" w:themeColor="background1"/>
        <w:sz w:val="32"/>
        <w:szCs w:val="28"/>
      </w:rPr>
      <w:br/>
    </w:r>
    <w:r w:rsidR="00CB147A" w:rsidRPr="00CB147A">
      <w:rPr>
        <w:rFonts w:asciiTheme="minorHAnsi" w:hAnsiTheme="minorHAnsi" w:cs="Arial"/>
        <w:i/>
        <w:color w:val="FFFFFF" w:themeColor="background1"/>
        <w:sz w:val="32"/>
        <w:szCs w:val="28"/>
      </w:rPr>
      <w:t>Community Infrastructure Programs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1DC71" w14:textId="77777777" w:rsidR="00E010DA" w:rsidRDefault="00E010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DD25A6"/>
    <w:multiLevelType w:val="hybridMultilevel"/>
    <w:tmpl w:val="0AF6E9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952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22EE"/>
    <w:rsid w:val="00033F8E"/>
    <w:rsid w:val="00041102"/>
    <w:rsid w:val="000B6457"/>
    <w:rsid w:val="000B7FC1"/>
    <w:rsid w:val="000E51FA"/>
    <w:rsid w:val="00107039"/>
    <w:rsid w:val="00117A80"/>
    <w:rsid w:val="00125430"/>
    <w:rsid w:val="0013171E"/>
    <w:rsid w:val="00152390"/>
    <w:rsid w:val="001B2D63"/>
    <w:rsid w:val="001F63FD"/>
    <w:rsid w:val="0021243B"/>
    <w:rsid w:val="00273D49"/>
    <w:rsid w:val="002B31DC"/>
    <w:rsid w:val="002B38A9"/>
    <w:rsid w:val="002F7F76"/>
    <w:rsid w:val="00306DC3"/>
    <w:rsid w:val="00335C98"/>
    <w:rsid w:val="00373AAA"/>
    <w:rsid w:val="003759B4"/>
    <w:rsid w:val="003E2006"/>
    <w:rsid w:val="004031DD"/>
    <w:rsid w:val="0040330E"/>
    <w:rsid w:val="004640B8"/>
    <w:rsid w:val="00490824"/>
    <w:rsid w:val="004F3F28"/>
    <w:rsid w:val="00500E18"/>
    <w:rsid w:val="00521849"/>
    <w:rsid w:val="00554FA5"/>
    <w:rsid w:val="005750A5"/>
    <w:rsid w:val="00593A67"/>
    <w:rsid w:val="005B706A"/>
    <w:rsid w:val="005F0BA0"/>
    <w:rsid w:val="005F33FE"/>
    <w:rsid w:val="006829B1"/>
    <w:rsid w:val="006964A6"/>
    <w:rsid w:val="006C03C3"/>
    <w:rsid w:val="006C5C5B"/>
    <w:rsid w:val="00701A0B"/>
    <w:rsid w:val="00714E9A"/>
    <w:rsid w:val="00735738"/>
    <w:rsid w:val="00776D37"/>
    <w:rsid w:val="0077786B"/>
    <w:rsid w:val="007A4485"/>
    <w:rsid w:val="007A6025"/>
    <w:rsid w:val="007C1CCE"/>
    <w:rsid w:val="007E4BE8"/>
    <w:rsid w:val="007E7362"/>
    <w:rsid w:val="008C543D"/>
    <w:rsid w:val="008C7806"/>
    <w:rsid w:val="00957695"/>
    <w:rsid w:val="009622EE"/>
    <w:rsid w:val="00973981"/>
    <w:rsid w:val="00983A81"/>
    <w:rsid w:val="0098517F"/>
    <w:rsid w:val="009919D8"/>
    <w:rsid w:val="009A6E3C"/>
    <w:rsid w:val="009C56E1"/>
    <w:rsid w:val="00A8067A"/>
    <w:rsid w:val="00A8532A"/>
    <w:rsid w:val="00AB2C0F"/>
    <w:rsid w:val="00AC126F"/>
    <w:rsid w:val="00AE5FE9"/>
    <w:rsid w:val="00B2647D"/>
    <w:rsid w:val="00B636A7"/>
    <w:rsid w:val="00B855E3"/>
    <w:rsid w:val="00BD21D4"/>
    <w:rsid w:val="00C23F9D"/>
    <w:rsid w:val="00C8637D"/>
    <w:rsid w:val="00CB147A"/>
    <w:rsid w:val="00D162E7"/>
    <w:rsid w:val="00D2342B"/>
    <w:rsid w:val="00D827E0"/>
    <w:rsid w:val="00DC121D"/>
    <w:rsid w:val="00DD73DE"/>
    <w:rsid w:val="00E010DA"/>
    <w:rsid w:val="00E92CA7"/>
    <w:rsid w:val="00E95D29"/>
    <w:rsid w:val="00E97CAF"/>
    <w:rsid w:val="00F1415E"/>
    <w:rsid w:val="00F33BF4"/>
    <w:rsid w:val="00F4566A"/>
    <w:rsid w:val="00F76467"/>
    <w:rsid w:val="00FB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2D1DBD2"/>
  <w15:docId w15:val="{06218FB1-2703-43E7-9BD8-08B3902F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47D"/>
    <w:rPr>
      <w:rFonts w:ascii="Lucida Sans Unicode" w:hAnsi="Lucida Sans Unicode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4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47D"/>
    <w:rPr>
      <w:rFonts w:ascii="Lucida Sans Unicode" w:hAnsi="Lucida Sans Unicode"/>
      <w:sz w:val="20"/>
    </w:rPr>
  </w:style>
  <w:style w:type="table" w:styleId="TableGrid">
    <w:name w:val="Table Grid"/>
    <w:basedOn w:val="TableNormal"/>
    <w:uiPriority w:val="59"/>
    <w:rsid w:val="00B26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2647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47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73D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3D4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3D49"/>
    <w:rPr>
      <w:rFonts w:ascii="Lucida Sans Unicode" w:hAnsi="Lucida Sans Unicod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3D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3D49"/>
    <w:rPr>
      <w:rFonts w:ascii="Lucida Sans Unicode" w:hAnsi="Lucida Sans Unicode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E5F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FE9"/>
    <w:rPr>
      <w:rFonts w:ascii="Lucida Sans Unicode" w:hAnsi="Lucida Sans Unicode"/>
      <w:sz w:val="20"/>
    </w:rPr>
  </w:style>
  <w:style w:type="paragraph" w:customStyle="1" w:styleId="DHHSmainheading">
    <w:name w:val="DHHS main heading"/>
    <w:uiPriority w:val="8"/>
    <w:rsid w:val="00306DC3"/>
    <w:pPr>
      <w:spacing w:after="0" w:line="560" w:lineRule="atLeast"/>
    </w:pPr>
    <w:rPr>
      <w:rFonts w:ascii="Arial" w:eastAsia="Times New Roman" w:hAnsi="Arial" w:cs="Times New Roman"/>
      <w:color w:val="FFFFFF"/>
      <w:sz w:val="50"/>
      <w:szCs w:val="50"/>
    </w:rPr>
  </w:style>
  <w:style w:type="paragraph" w:styleId="ListParagraph">
    <w:name w:val="List Paragraph"/>
    <w:basedOn w:val="Normal"/>
    <w:uiPriority w:val="34"/>
    <w:qFormat/>
    <w:rsid w:val="005218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ADFDB51F0614E22A2230A1BD5449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22F39-804B-4D10-B495-545485B98EA0}"/>
      </w:docPartPr>
      <w:docPartBody>
        <w:p w:rsidR="00CE0450" w:rsidRDefault="00822565">
          <w:pPr>
            <w:pStyle w:val="8ADFDB51F0614E22A2230A1BD544944A"/>
          </w:pPr>
          <w:r w:rsidRPr="00F76467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00D0608E846341BDA6E7A9684B49A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3244F-347E-4FA9-A222-4E847A6E448D}"/>
      </w:docPartPr>
      <w:docPartBody>
        <w:p w:rsidR="00CE0450" w:rsidRDefault="00822565">
          <w:pPr>
            <w:pStyle w:val="00D0608E846341BDA6E7A9684B49A802"/>
          </w:pPr>
          <w:r w:rsidRPr="00F76467">
            <w:rPr>
              <w:rStyle w:val="PlaceholderText"/>
              <w:rFonts w:cs="Arial"/>
              <w:szCs w:val="20"/>
            </w:rPr>
            <w:t>Click here to enter text</w:t>
          </w:r>
        </w:p>
      </w:docPartBody>
    </w:docPart>
    <w:docPart>
      <w:docPartPr>
        <w:name w:val="92183C858A5B492BA7F2257419CB1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CF952-E3D8-4267-8580-BD6787E7271A}"/>
      </w:docPartPr>
      <w:docPartBody>
        <w:p w:rsidR="00CE0450" w:rsidRDefault="00822565">
          <w:pPr>
            <w:pStyle w:val="92183C858A5B492BA7F2257419CB14A4"/>
          </w:pPr>
          <w:r w:rsidRPr="00F76467">
            <w:rPr>
              <w:rStyle w:val="PlaceholderText"/>
              <w:rFonts w:cs="Arial"/>
              <w:szCs w:val="20"/>
            </w:rPr>
            <w:t>Click here to enter text</w:t>
          </w:r>
        </w:p>
      </w:docPartBody>
    </w:docPart>
    <w:docPart>
      <w:docPartPr>
        <w:name w:val="409AA2CF26BF4897A4B9C0BC4FBF5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370BC-6B7C-4598-9542-710911F27031}"/>
      </w:docPartPr>
      <w:docPartBody>
        <w:p w:rsidR="00CE0450" w:rsidRDefault="00822565">
          <w:pPr>
            <w:pStyle w:val="409AA2CF26BF4897A4B9C0BC4FBF5922"/>
          </w:pPr>
          <w:r w:rsidRPr="00F76467">
            <w:rPr>
              <w:rStyle w:val="PlaceholderText"/>
              <w:rFonts w:cs="Arial"/>
              <w:szCs w:val="20"/>
            </w:rPr>
            <w:t>Click here to enter text</w:t>
          </w:r>
        </w:p>
      </w:docPartBody>
    </w:docPart>
    <w:docPart>
      <w:docPartPr>
        <w:name w:val="56A28A0F85564869BB3DF5237EBF5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0F41E-67ED-44E1-BBE3-4C157B811C66}"/>
      </w:docPartPr>
      <w:docPartBody>
        <w:p w:rsidR="00CE0450" w:rsidRDefault="00822565">
          <w:pPr>
            <w:pStyle w:val="56A28A0F85564869BB3DF5237EBF526E"/>
          </w:pPr>
          <w:r w:rsidRPr="00F76467">
            <w:rPr>
              <w:rStyle w:val="PlaceholderText"/>
              <w:rFonts w:cs="Arial"/>
              <w:szCs w:val="20"/>
            </w:rPr>
            <w:t>Click here to enter text</w:t>
          </w:r>
        </w:p>
      </w:docPartBody>
    </w:docPart>
    <w:docPart>
      <w:docPartPr>
        <w:name w:val="49847C74231842D191612BDE667BD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1F29E-75CE-4EAF-94AC-F55DBDDA3C78}"/>
      </w:docPartPr>
      <w:docPartBody>
        <w:p w:rsidR="00CE0450" w:rsidRDefault="00822565">
          <w:pPr>
            <w:pStyle w:val="49847C74231842D191612BDE667BDD39"/>
          </w:pPr>
          <w:r w:rsidRPr="00F76467">
            <w:rPr>
              <w:rStyle w:val="PlaceholderText"/>
              <w:rFonts w:cs="Arial"/>
              <w:szCs w:val="20"/>
            </w:rPr>
            <w:t>Click here to enter text</w:t>
          </w:r>
        </w:p>
      </w:docPartBody>
    </w:docPart>
    <w:docPart>
      <w:docPartPr>
        <w:name w:val="464567D250484553BD6EBE99C3181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6AD08-7DC2-4C10-81BF-FC7F8B544146}"/>
      </w:docPartPr>
      <w:docPartBody>
        <w:p w:rsidR="00CE0450" w:rsidRDefault="00822565">
          <w:pPr>
            <w:pStyle w:val="464567D250484553BD6EBE99C3181B40"/>
          </w:pPr>
          <w:r w:rsidRPr="00F76467">
            <w:rPr>
              <w:rStyle w:val="PlaceholderText"/>
              <w:rFonts w:cs="Arial"/>
              <w:szCs w:val="20"/>
            </w:rPr>
            <w:t>Click here to enter text</w:t>
          </w:r>
        </w:p>
      </w:docPartBody>
    </w:docPart>
    <w:docPart>
      <w:docPartPr>
        <w:name w:val="B2BA04B5978E4EF7998A65C352F3B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9DCCD-6186-4CAC-A32D-C4072459ECFD}"/>
      </w:docPartPr>
      <w:docPartBody>
        <w:p w:rsidR="00CE0450" w:rsidRDefault="00822565">
          <w:pPr>
            <w:pStyle w:val="B2BA04B5978E4EF7998A65C352F3B70D"/>
          </w:pPr>
          <w:r w:rsidRPr="00CE33CB">
            <w:rPr>
              <w:rFonts w:cs="Arial"/>
            </w:rPr>
            <w:t>Select from dropdown</w:t>
          </w:r>
        </w:p>
      </w:docPartBody>
    </w:docPart>
    <w:docPart>
      <w:docPartPr>
        <w:name w:val="94CB261796354223858377EA4DD3C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0932E-C642-4D6D-97AA-61809626AA4C}"/>
      </w:docPartPr>
      <w:docPartBody>
        <w:p w:rsidR="00CE0450" w:rsidRDefault="00822565">
          <w:pPr>
            <w:pStyle w:val="94CB261796354223858377EA4DD3C533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FF43C5E7348B4635ADDDBC43FF6F2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CA0C0-DCC9-4D9F-940F-77153CF13BE5}"/>
      </w:docPartPr>
      <w:docPartBody>
        <w:p w:rsidR="00CE0450" w:rsidRDefault="00822565">
          <w:pPr>
            <w:pStyle w:val="FF43C5E7348B4635ADDDBC43FF6F27B7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FB32B57319384473921162F93D48E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3C90D-913D-4C92-A936-FEED8045C534}"/>
      </w:docPartPr>
      <w:docPartBody>
        <w:p w:rsidR="00CE0450" w:rsidRDefault="00822565">
          <w:pPr>
            <w:pStyle w:val="FB32B57319384473921162F93D48EDA0"/>
          </w:pPr>
          <w:r w:rsidRPr="00CE33CB">
            <w:rPr>
              <w:rFonts w:cs="Arial"/>
            </w:rPr>
            <w:t>Select from dropdown</w:t>
          </w:r>
        </w:p>
      </w:docPartBody>
    </w:docPart>
    <w:docPart>
      <w:docPartPr>
        <w:name w:val="F6C35D96E0F94A19B84B75F4DFDD3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79DAE-A446-4125-AEE6-85E015523101}"/>
      </w:docPartPr>
      <w:docPartBody>
        <w:p w:rsidR="00CE0450" w:rsidRDefault="00822565">
          <w:pPr>
            <w:pStyle w:val="F6C35D96E0F94A19B84B75F4DFDD3DB3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F99A4E83A09042709C46BB769BEEB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5F386-F5F6-42CD-868E-4352A1DFC558}"/>
      </w:docPartPr>
      <w:docPartBody>
        <w:p w:rsidR="00CE0450" w:rsidRDefault="00822565">
          <w:pPr>
            <w:pStyle w:val="F99A4E83A09042709C46BB769BEEB52B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29DCBD1A2B3D405AB8A911B911529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5A37C-0800-4B63-B974-A7C3ED44912D}"/>
      </w:docPartPr>
      <w:docPartBody>
        <w:p w:rsidR="00CE0450" w:rsidRDefault="00822565">
          <w:pPr>
            <w:pStyle w:val="29DCBD1A2B3D405AB8A911B9115290C2"/>
          </w:pPr>
          <w:r w:rsidRPr="00CE33CB">
            <w:rPr>
              <w:rFonts w:cs="Arial"/>
            </w:rPr>
            <w:t>Select from dropdown</w:t>
          </w:r>
        </w:p>
      </w:docPartBody>
    </w:docPart>
    <w:docPart>
      <w:docPartPr>
        <w:name w:val="018A1688978D42D78E9B6AE06F634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A96DE-A2CF-4490-8898-667849B2B5D2}"/>
      </w:docPartPr>
      <w:docPartBody>
        <w:p w:rsidR="00CE0450" w:rsidRDefault="00822565">
          <w:pPr>
            <w:pStyle w:val="018A1688978D42D78E9B6AE06F634FC4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8EE872D9FAE64163B701130E9F596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ACA1D-B8BA-4BEE-98AF-9FEEF72C67E1}"/>
      </w:docPartPr>
      <w:docPartBody>
        <w:p w:rsidR="00CE0450" w:rsidRDefault="00822565">
          <w:pPr>
            <w:pStyle w:val="8EE872D9FAE64163B701130E9F596042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0FE0BAD164504DCBAF3C61183E0CB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A99EA-6D3C-49B5-86BC-995138BD2916}"/>
      </w:docPartPr>
      <w:docPartBody>
        <w:p w:rsidR="00CE0450" w:rsidRDefault="00822565">
          <w:pPr>
            <w:pStyle w:val="0FE0BAD164504DCBAF3C61183E0CBA03"/>
          </w:pPr>
          <w:r w:rsidRPr="00CE33CB">
            <w:rPr>
              <w:rFonts w:cs="Arial"/>
            </w:rPr>
            <w:t>Select from dropdown</w:t>
          </w:r>
        </w:p>
      </w:docPartBody>
    </w:docPart>
    <w:docPart>
      <w:docPartPr>
        <w:name w:val="646B4A47EA3B4E5E9ABEAA90971B4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1FE2C-6087-45C2-BCB6-BD5A5BB6E2EC}"/>
      </w:docPartPr>
      <w:docPartBody>
        <w:p w:rsidR="00CE0450" w:rsidRDefault="00822565">
          <w:pPr>
            <w:pStyle w:val="646B4A47EA3B4E5E9ABEAA90971B4729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EE7EFD6B050A47D9BBF744B7DA9EF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9FA19-5FDD-481D-BE13-C73E4CC55300}"/>
      </w:docPartPr>
      <w:docPartBody>
        <w:p w:rsidR="00CE0450" w:rsidRDefault="00822565">
          <w:pPr>
            <w:pStyle w:val="EE7EFD6B050A47D9BBF744B7DA9EFACB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4F1551DCE6FC4F6AB36A5CA00EEAF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62F73-0AEF-43C1-9CC3-B68AB7ACCBEC}"/>
      </w:docPartPr>
      <w:docPartBody>
        <w:p w:rsidR="00CE0450" w:rsidRDefault="00822565">
          <w:pPr>
            <w:pStyle w:val="4F1551DCE6FC4F6AB36A5CA00EEAF2CE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E342BBE8161F46288DF8C59E52E69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FF21E-7E97-4EB5-AAFC-D2C8722827A8}"/>
      </w:docPartPr>
      <w:docPartBody>
        <w:p w:rsidR="00CE0450" w:rsidRDefault="00822565">
          <w:pPr>
            <w:pStyle w:val="E342BBE8161F46288DF8C59E52E69AFD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EC7832CBC0D64703856DF48424A89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9FF27-617E-45D8-8597-0EBBE6B6E0C9}"/>
      </w:docPartPr>
      <w:docPartBody>
        <w:p w:rsidR="00CE0450" w:rsidRDefault="00822565">
          <w:pPr>
            <w:pStyle w:val="EC7832CBC0D64703856DF48424A89F42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1E97FB3D07E44BF08D401BAF8BFB8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42BD7-894F-4D65-8A03-FC7460266E24}"/>
      </w:docPartPr>
      <w:docPartBody>
        <w:p w:rsidR="00CE0450" w:rsidRDefault="00822565" w:rsidP="00822565">
          <w:pPr>
            <w:pStyle w:val="1E97FB3D07E44BF08D401BAF8BFB8A9B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D434256651684E51AAF139EF1A24C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2515B-FDF3-4DE0-A9F6-21834AADD6ED}"/>
      </w:docPartPr>
      <w:docPartBody>
        <w:p w:rsidR="00CE0450" w:rsidRDefault="00822565" w:rsidP="00822565">
          <w:pPr>
            <w:pStyle w:val="D434256651684E51AAF139EF1A24C7CD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55DB1033F3294FB38B96E9A8C2319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8BAF3-45E9-4237-BCFC-7DBDD38A968E}"/>
      </w:docPartPr>
      <w:docPartBody>
        <w:p w:rsidR="00CE0450" w:rsidRDefault="00822565" w:rsidP="00822565">
          <w:pPr>
            <w:pStyle w:val="55DB1033F3294FB38B96E9A8C231949D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BCD11A421DB2484F9D3D4A3311AF1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A74D9-2391-470D-A754-8FCD5E926253}"/>
      </w:docPartPr>
      <w:docPartBody>
        <w:p w:rsidR="00CE0450" w:rsidRDefault="00822565" w:rsidP="00822565">
          <w:pPr>
            <w:pStyle w:val="BCD11A421DB2484F9D3D4A3311AF1F8B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BC7B107E810E4D0BA29322575E004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3C642-4F0F-418A-97E0-BDB1481029FC}"/>
      </w:docPartPr>
      <w:docPartBody>
        <w:p w:rsidR="00CE0450" w:rsidRDefault="00822565" w:rsidP="00822565">
          <w:pPr>
            <w:pStyle w:val="BC7B107E810E4D0BA29322575E004106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1B885332FFEF4693B65FCBBFFF493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D1634-1621-4F50-8DF1-0C4CD2CAA2C8}"/>
      </w:docPartPr>
      <w:docPartBody>
        <w:p w:rsidR="00CE0450" w:rsidRDefault="00822565" w:rsidP="00822565">
          <w:pPr>
            <w:pStyle w:val="1B885332FFEF4693B65FCBBFFF493DAB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8AE321588D3A40B0B8753A9700D23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49CB9-09A1-4D8C-8886-F6008F360DBF}"/>
      </w:docPartPr>
      <w:docPartBody>
        <w:p w:rsidR="00CE0450" w:rsidRDefault="00822565" w:rsidP="00822565">
          <w:pPr>
            <w:pStyle w:val="8AE321588D3A40B0B8753A9700D2324F"/>
          </w:pPr>
          <w:r w:rsidRPr="0034480D">
            <w:rPr>
              <w:rStyle w:val="PlaceholderText"/>
            </w:rPr>
            <w:t>Click here to enter a date.</w:t>
          </w:r>
        </w:p>
      </w:docPartBody>
    </w:docPart>
    <w:docPart>
      <w:docPartPr>
        <w:name w:val="B24BB09A51D5449DBD77B7096097C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C9D83-5BC4-4058-B961-E1D53699CAFD}"/>
      </w:docPartPr>
      <w:docPartBody>
        <w:p w:rsidR="00885E2C" w:rsidRDefault="00021F44" w:rsidP="00021F44">
          <w:pPr>
            <w:pStyle w:val="B24BB09A51D5449DBD77B7096097CC45"/>
          </w:pPr>
          <w:r w:rsidRPr="00F76467">
            <w:rPr>
              <w:rStyle w:val="PlaceholderText"/>
              <w:rFonts w:cs="Arial"/>
            </w:rPr>
            <w:t>Click here to enter a date</w:t>
          </w:r>
        </w:p>
      </w:docPartBody>
    </w:docPart>
    <w:docPart>
      <w:docPartPr>
        <w:name w:val="9618D34A1E114993A20E8D2C399F6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A051D-37E8-4999-83FA-0CEE7F087AFE}"/>
      </w:docPartPr>
      <w:docPartBody>
        <w:p w:rsidR="00885E2C" w:rsidRDefault="00021F44" w:rsidP="00021F44">
          <w:pPr>
            <w:pStyle w:val="9618D34A1E114993A20E8D2C399F63FC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ECB6CC9CAD3D4C678E068A0C6D394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E82B7-13A0-418D-9988-6E4E759595F2}"/>
      </w:docPartPr>
      <w:docPartBody>
        <w:p w:rsidR="00885E2C" w:rsidRDefault="00021F44" w:rsidP="00021F44">
          <w:pPr>
            <w:pStyle w:val="ECB6CC9CAD3D4C678E068A0C6D3947DD"/>
          </w:pPr>
          <w:r w:rsidRPr="00F76467">
            <w:rPr>
              <w:rStyle w:val="PlaceholderText"/>
              <w:rFonts w:cs="Arial"/>
            </w:rPr>
            <w:t>Click here to enter a date</w:t>
          </w:r>
        </w:p>
      </w:docPartBody>
    </w:docPart>
    <w:docPart>
      <w:docPartPr>
        <w:name w:val="86152B4D5BED43BD9D244DC23A4A3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1777B-F5DC-4DB8-93EC-5F31237DCD2E}"/>
      </w:docPartPr>
      <w:docPartBody>
        <w:p w:rsidR="00885E2C" w:rsidRDefault="00021F44" w:rsidP="00021F44">
          <w:pPr>
            <w:pStyle w:val="86152B4D5BED43BD9D244DC23A4A3DC9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25A8CCA06A8A478BACA55C368C0AC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707A3-8FC1-4535-9C1E-770EE28ABD44}"/>
      </w:docPartPr>
      <w:docPartBody>
        <w:p w:rsidR="00885E2C" w:rsidRDefault="00021F44" w:rsidP="00021F44">
          <w:pPr>
            <w:pStyle w:val="25A8CCA06A8A478BACA55C368C0ACA7F"/>
          </w:pPr>
          <w:r w:rsidRPr="00F76467">
            <w:rPr>
              <w:rFonts w:cs="Arial"/>
            </w:rPr>
            <w:t>Select from dropdown</w:t>
          </w:r>
        </w:p>
      </w:docPartBody>
    </w:docPart>
    <w:docPart>
      <w:docPartPr>
        <w:name w:val="71777FC01A184E6C8665E28577B6E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8F0F4-BDEB-4F45-B665-39A5ECE0F60B}"/>
      </w:docPartPr>
      <w:docPartBody>
        <w:p w:rsidR="00885E2C" w:rsidRDefault="00021F44" w:rsidP="00021F44">
          <w:pPr>
            <w:pStyle w:val="71777FC01A184E6C8665E28577B6EC33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4B0D057F67144393A291AE7442592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919B7-C89B-42B8-90BC-473F2F524D1F}"/>
      </w:docPartPr>
      <w:docPartBody>
        <w:p w:rsidR="00FD7792" w:rsidRDefault="00885E2C" w:rsidP="00885E2C">
          <w:pPr>
            <w:pStyle w:val="4B0D057F67144393A291AE7442592C10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7CEC03D80F7C440D9DA1A56FCD054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07A93-7B65-4564-B89B-7DC642E1A31D}"/>
      </w:docPartPr>
      <w:docPartBody>
        <w:p w:rsidR="00FD7792" w:rsidRDefault="00885E2C" w:rsidP="00885E2C">
          <w:pPr>
            <w:pStyle w:val="7CEC03D80F7C440D9DA1A56FCD054CB2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2CC124B0B3764875A5F4952031545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7CBDB-A076-4A7A-B7F7-2FAD0EE43EFB}"/>
      </w:docPartPr>
      <w:docPartBody>
        <w:p w:rsidR="00FD7792" w:rsidRDefault="00885E2C" w:rsidP="00885E2C">
          <w:pPr>
            <w:pStyle w:val="2CC124B0B3764875A5F4952031545AC9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7823C2EB19A349368D47696B34EF8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2552C-91CA-46A5-A351-0D4CCCC28662}"/>
      </w:docPartPr>
      <w:docPartBody>
        <w:p w:rsidR="00FD7792" w:rsidRDefault="00885E2C" w:rsidP="00885E2C">
          <w:pPr>
            <w:pStyle w:val="7823C2EB19A349368D47696B34EF8A80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4126833BAB39411680AABD3BE65B0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265F6-689E-4C68-9693-2914460D5235}"/>
      </w:docPartPr>
      <w:docPartBody>
        <w:p w:rsidR="00FD7792" w:rsidRDefault="00885E2C" w:rsidP="00885E2C">
          <w:pPr>
            <w:pStyle w:val="4126833BAB39411680AABD3BE65B0A33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7D3884CCE00D4AA59AC54428FE553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AC50C-A5DA-4840-A950-1D3BDD811D47}"/>
      </w:docPartPr>
      <w:docPartBody>
        <w:p w:rsidR="00FD7792" w:rsidRDefault="00885E2C" w:rsidP="00885E2C">
          <w:pPr>
            <w:pStyle w:val="7D3884CCE00D4AA59AC54428FE553356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272048F65A434637B0380DD04584A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E0107-3DF4-4440-802B-9341CC42D232}"/>
      </w:docPartPr>
      <w:docPartBody>
        <w:p w:rsidR="00FD7792" w:rsidRDefault="00885E2C" w:rsidP="00885E2C">
          <w:pPr>
            <w:pStyle w:val="272048F65A434637B0380DD04584AE42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7618566E56324708A4D13058EA9F2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C4DF4-1C01-4654-9263-C0692C1F499F}"/>
      </w:docPartPr>
      <w:docPartBody>
        <w:p w:rsidR="00FD7792" w:rsidRDefault="00885E2C" w:rsidP="00885E2C">
          <w:pPr>
            <w:pStyle w:val="7618566E56324708A4D13058EA9F2013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C872B50111194182A879D815929A3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BF5E1-DB39-4746-8270-60B66811760C}"/>
      </w:docPartPr>
      <w:docPartBody>
        <w:p w:rsidR="00FD7792" w:rsidRDefault="00885E2C" w:rsidP="00885E2C">
          <w:pPr>
            <w:pStyle w:val="C872B50111194182A879D815929A37FA"/>
          </w:pPr>
          <w:r>
            <w:rPr>
              <w:rFonts w:cs="Arial"/>
            </w:rPr>
            <w:t>YYYY-YYYY</w:t>
          </w:r>
        </w:p>
      </w:docPartBody>
    </w:docPart>
    <w:docPart>
      <w:docPartPr>
        <w:name w:val="FCFEEE6051334ACB9367D5792C759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43C01-D8E1-4A7A-A653-3E8A29FA44B9}"/>
      </w:docPartPr>
      <w:docPartBody>
        <w:p w:rsidR="00FD7792" w:rsidRDefault="00885E2C" w:rsidP="00885E2C">
          <w:pPr>
            <w:pStyle w:val="FCFEEE6051334ACB9367D5792C759646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877B71A52B924D9EB1C44940E5014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8A8F6-F09E-4AE8-A029-BE61D34D266E}"/>
      </w:docPartPr>
      <w:docPartBody>
        <w:p w:rsidR="00FD7792" w:rsidRDefault="00885E2C" w:rsidP="00885E2C">
          <w:pPr>
            <w:pStyle w:val="877B71A52B924D9EB1C44940E5014535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1B65A1B46A89415FBDBC1298ABA0C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ED3AA-7433-4CE3-B749-85EBB0A042EF}"/>
      </w:docPartPr>
      <w:docPartBody>
        <w:p w:rsidR="00FD7792" w:rsidRDefault="00885E2C" w:rsidP="00885E2C">
          <w:pPr>
            <w:pStyle w:val="1B65A1B46A89415FBDBC1298ABA0C2F5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48FB4F50422948058430DB12C9057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ADF61-8C93-410B-B400-55187BC47ADE}"/>
      </w:docPartPr>
      <w:docPartBody>
        <w:p w:rsidR="00FD7792" w:rsidRDefault="00885E2C" w:rsidP="00885E2C">
          <w:pPr>
            <w:pStyle w:val="48FB4F50422948058430DB12C90573A3"/>
          </w:pPr>
          <w:r w:rsidRPr="00121E81">
            <w:rPr>
              <w:rStyle w:val="PlaceholderText"/>
            </w:rPr>
            <w:t>Click here to enter text.</w:t>
          </w:r>
        </w:p>
      </w:docPartBody>
    </w:docPart>
    <w:docPart>
      <w:docPartPr>
        <w:name w:val="E69D8DE9162145B7A1F17F2212F22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A6AB8-5D76-4478-9825-B39F7F80B2C4}"/>
      </w:docPartPr>
      <w:docPartBody>
        <w:p w:rsidR="00FD7792" w:rsidRDefault="00885E2C" w:rsidP="00885E2C">
          <w:pPr>
            <w:pStyle w:val="E69D8DE9162145B7A1F17F2212F22D75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  <w:docPart>
      <w:docPartPr>
        <w:name w:val="CE5FD92A73FE418897D0DCD750FC4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DC7F6-2F00-4C2A-82C6-6CCBA7C9BCF7}"/>
      </w:docPartPr>
      <w:docPartBody>
        <w:p w:rsidR="002D474E" w:rsidRDefault="00024CF3" w:rsidP="00024CF3">
          <w:pPr>
            <w:pStyle w:val="CE5FD92A73FE418897D0DCD750FC4F0D"/>
          </w:pPr>
          <w:r w:rsidRPr="00CE33CB">
            <w:rPr>
              <w:rFonts w:cs="Arial"/>
            </w:rPr>
            <w:t>Select from dropdown</w:t>
          </w:r>
        </w:p>
      </w:docPartBody>
    </w:docPart>
    <w:docPart>
      <w:docPartPr>
        <w:name w:val="29B7DF57F55547838E973A3B7BE52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85A64-1DD0-48EF-8607-28ECF4AC8A4F}"/>
      </w:docPartPr>
      <w:docPartBody>
        <w:p w:rsidR="002D474E" w:rsidRDefault="00024CF3" w:rsidP="00024CF3">
          <w:pPr>
            <w:pStyle w:val="29B7DF57F55547838E973A3B7BE5289C"/>
          </w:pPr>
          <w:r w:rsidRPr="00CE33CB">
            <w:rPr>
              <w:rStyle w:val="PlaceholderText"/>
              <w:rFonts w:cs="Arial"/>
            </w:rPr>
            <w:t>Click here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565"/>
    <w:rsid w:val="00021F44"/>
    <w:rsid w:val="00024CF3"/>
    <w:rsid w:val="002D474E"/>
    <w:rsid w:val="00822565"/>
    <w:rsid w:val="00885E2C"/>
    <w:rsid w:val="008F79C6"/>
    <w:rsid w:val="00AE08C6"/>
    <w:rsid w:val="00C67DF4"/>
    <w:rsid w:val="00CE0450"/>
    <w:rsid w:val="00F60148"/>
    <w:rsid w:val="00FD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4CF3"/>
    <w:rPr>
      <w:color w:val="808080"/>
    </w:rPr>
  </w:style>
  <w:style w:type="paragraph" w:customStyle="1" w:styleId="CE5FD92A73FE418897D0DCD750FC4F0D">
    <w:name w:val="CE5FD92A73FE418897D0DCD750FC4F0D"/>
    <w:rsid w:val="00024CF3"/>
  </w:style>
  <w:style w:type="paragraph" w:customStyle="1" w:styleId="29B7DF57F55547838E973A3B7BE5289C">
    <w:name w:val="29B7DF57F55547838E973A3B7BE5289C"/>
    <w:rsid w:val="00024CF3"/>
  </w:style>
  <w:style w:type="paragraph" w:customStyle="1" w:styleId="8ADFDB51F0614E22A2230A1BD544944A">
    <w:name w:val="8ADFDB51F0614E22A2230A1BD544944A"/>
  </w:style>
  <w:style w:type="paragraph" w:customStyle="1" w:styleId="00D0608E846341BDA6E7A9684B49A802">
    <w:name w:val="00D0608E846341BDA6E7A9684B49A802"/>
  </w:style>
  <w:style w:type="paragraph" w:customStyle="1" w:styleId="92183C858A5B492BA7F2257419CB14A4">
    <w:name w:val="92183C858A5B492BA7F2257419CB14A4"/>
  </w:style>
  <w:style w:type="paragraph" w:customStyle="1" w:styleId="409AA2CF26BF4897A4B9C0BC4FBF5922">
    <w:name w:val="409AA2CF26BF4897A4B9C0BC4FBF5922"/>
  </w:style>
  <w:style w:type="paragraph" w:customStyle="1" w:styleId="56A28A0F85564869BB3DF5237EBF526E">
    <w:name w:val="56A28A0F85564869BB3DF5237EBF526E"/>
  </w:style>
  <w:style w:type="paragraph" w:customStyle="1" w:styleId="49847C74231842D191612BDE667BDD39">
    <w:name w:val="49847C74231842D191612BDE667BDD39"/>
  </w:style>
  <w:style w:type="paragraph" w:customStyle="1" w:styleId="464567D250484553BD6EBE99C3181B40">
    <w:name w:val="464567D250484553BD6EBE99C3181B40"/>
  </w:style>
  <w:style w:type="paragraph" w:customStyle="1" w:styleId="B2BA04B5978E4EF7998A65C352F3B70D">
    <w:name w:val="B2BA04B5978E4EF7998A65C352F3B70D"/>
  </w:style>
  <w:style w:type="paragraph" w:customStyle="1" w:styleId="94CB261796354223858377EA4DD3C533">
    <w:name w:val="94CB261796354223858377EA4DD3C533"/>
  </w:style>
  <w:style w:type="paragraph" w:customStyle="1" w:styleId="FF43C5E7348B4635ADDDBC43FF6F27B7">
    <w:name w:val="FF43C5E7348B4635ADDDBC43FF6F27B7"/>
  </w:style>
  <w:style w:type="paragraph" w:customStyle="1" w:styleId="FB32B57319384473921162F93D48EDA0">
    <w:name w:val="FB32B57319384473921162F93D48EDA0"/>
  </w:style>
  <w:style w:type="paragraph" w:customStyle="1" w:styleId="F6C35D96E0F94A19B84B75F4DFDD3DB3">
    <w:name w:val="F6C35D96E0F94A19B84B75F4DFDD3DB3"/>
  </w:style>
  <w:style w:type="paragraph" w:customStyle="1" w:styleId="F99A4E83A09042709C46BB769BEEB52B">
    <w:name w:val="F99A4E83A09042709C46BB769BEEB52B"/>
  </w:style>
  <w:style w:type="paragraph" w:customStyle="1" w:styleId="29DCBD1A2B3D405AB8A911B9115290C2">
    <w:name w:val="29DCBD1A2B3D405AB8A911B9115290C2"/>
  </w:style>
  <w:style w:type="paragraph" w:customStyle="1" w:styleId="018A1688978D42D78E9B6AE06F634FC4">
    <w:name w:val="018A1688978D42D78E9B6AE06F634FC4"/>
  </w:style>
  <w:style w:type="paragraph" w:customStyle="1" w:styleId="8EE872D9FAE64163B701130E9F596042">
    <w:name w:val="8EE872D9FAE64163B701130E9F596042"/>
  </w:style>
  <w:style w:type="paragraph" w:customStyle="1" w:styleId="0FE0BAD164504DCBAF3C61183E0CBA03">
    <w:name w:val="0FE0BAD164504DCBAF3C61183E0CBA03"/>
  </w:style>
  <w:style w:type="paragraph" w:customStyle="1" w:styleId="646B4A47EA3B4E5E9ABEAA90971B4729">
    <w:name w:val="646B4A47EA3B4E5E9ABEAA90971B4729"/>
  </w:style>
  <w:style w:type="paragraph" w:customStyle="1" w:styleId="EE7EFD6B050A47D9BBF744B7DA9EFACB">
    <w:name w:val="EE7EFD6B050A47D9BBF744B7DA9EFACB"/>
  </w:style>
  <w:style w:type="paragraph" w:customStyle="1" w:styleId="4F1551DCE6FC4F6AB36A5CA00EEAF2CE">
    <w:name w:val="4F1551DCE6FC4F6AB36A5CA00EEAF2CE"/>
  </w:style>
  <w:style w:type="paragraph" w:customStyle="1" w:styleId="E342BBE8161F46288DF8C59E52E69AFD">
    <w:name w:val="E342BBE8161F46288DF8C59E52E69AFD"/>
  </w:style>
  <w:style w:type="paragraph" w:customStyle="1" w:styleId="EC7832CBC0D64703856DF48424A89F42">
    <w:name w:val="EC7832CBC0D64703856DF48424A89F42"/>
  </w:style>
  <w:style w:type="paragraph" w:customStyle="1" w:styleId="1E97FB3D07E44BF08D401BAF8BFB8A9B">
    <w:name w:val="1E97FB3D07E44BF08D401BAF8BFB8A9B"/>
    <w:rsid w:val="00822565"/>
  </w:style>
  <w:style w:type="paragraph" w:customStyle="1" w:styleId="D434256651684E51AAF139EF1A24C7CD">
    <w:name w:val="D434256651684E51AAF139EF1A24C7CD"/>
    <w:rsid w:val="00822565"/>
  </w:style>
  <w:style w:type="paragraph" w:customStyle="1" w:styleId="55DB1033F3294FB38B96E9A8C231949D">
    <w:name w:val="55DB1033F3294FB38B96E9A8C231949D"/>
    <w:rsid w:val="00822565"/>
  </w:style>
  <w:style w:type="paragraph" w:customStyle="1" w:styleId="BCD11A421DB2484F9D3D4A3311AF1F8B">
    <w:name w:val="BCD11A421DB2484F9D3D4A3311AF1F8B"/>
    <w:rsid w:val="00822565"/>
  </w:style>
  <w:style w:type="paragraph" w:customStyle="1" w:styleId="BC7B107E810E4D0BA29322575E004106">
    <w:name w:val="BC7B107E810E4D0BA29322575E004106"/>
    <w:rsid w:val="00822565"/>
  </w:style>
  <w:style w:type="paragraph" w:customStyle="1" w:styleId="1B885332FFEF4693B65FCBBFFF493DAB">
    <w:name w:val="1B885332FFEF4693B65FCBBFFF493DAB"/>
    <w:rsid w:val="00822565"/>
  </w:style>
  <w:style w:type="paragraph" w:customStyle="1" w:styleId="8AE321588D3A40B0B8753A9700D2324F">
    <w:name w:val="8AE321588D3A40B0B8753A9700D2324F"/>
    <w:rsid w:val="00822565"/>
  </w:style>
  <w:style w:type="paragraph" w:customStyle="1" w:styleId="B24BB09A51D5449DBD77B7096097CC45">
    <w:name w:val="B24BB09A51D5449DBD77B7096097CC45"/>
    <w:rsid w:val="00021F44"/>
  </w:style>
  <w:style w:type="paragraph" w:customStyle="1" w:styleId="9618D34A1E114993A20E8D2C399F63FC">
    <w:name w:val="9618D34A1E114993A20E8D2C399F63FC"/>
    <w:rsid w:val="00021F44"/>
  </w:style>
  <w:style w:type="paragraph" w:customStyle="1" w:styleId="ECB6CC9CAD3D4C678E068A0C6D3947DD">
    <w:name w:val="ECB6CC9CAD3D4C678E068A0C6D3947DD"/>
    <w:rsid w:val="00021F44"/>
  </w:style>
  <w:style w:type="paragraph" w:customStyle="1" w:styleId="86152B4D5BED43BD9D244DC23A4A3DC9">
    <w:name w:val="86152B4D5BED43BD9D244DC23A4A3DC9"/>
    <w:rsid w:val="00021F44"/>
  </w:style>
  <w:style w:type="paragraph" w:customStyle="1" w:styleId="25A8CCA06A8A478BACA55C368C0ACA7F">
    <w:name w:val="25A8CCA06A8A478BACA55C368C0ACA7F"/>
    <w:rsid w:val="00021F44"/>
  </w:style>
  <w:style w:type="paragraph" w:customStyle="1" w:styleId="71777FC01A184E6C8665E28577B6EC33">
    <w:name w:val="71777FC01A184E6C8665E28577B6EC33"/>
    <w:rsid w:val="00021F44"/>
  </w:style>
  <w:style w:type="paragraph" w:customStyle="1" w:styleId="4B0D057F67144393A291AE7442592C10">
    <w:name w:val="4B0D057F67144393A291AE7442592C10"/>
    <w:rsid w:val="00885E2C"/>
  </w:style>
  <w:style w:type="paragraph" w:customStyle="1" w:styleId="7CEC03D80F7C440D9DA1A56FCD054CB2">
    <w:name w:val="7CEC03D80F7C440D9DA1A56FCD054CB2"/>
    <w:rsid w:val="00885E2C"/>
  </w:style>
  <w:style w:type="paragraph" w:customStyle="1" w:styleId="2CC124B0B3764875A5F4952031545AC9">
    <w:name w:val="2CC124B0B3764875A5F4952031545AC9"/>
    <w:rsid w:val="00885E2C"/>
  </w:style>
  <w:style w:type="paragraph" w:customStyle="1" w:styleId="7823C2EB19A349368D47696B34EF8A80">
    <w:name w:val="7823C2EB19A349368D47696B34EF8A80"/>
    <w:rsid w:val="00885E2C"/>
  </w:style>
  <w:style w:type="paragraph" w:customStyle="1" w:styleId="4126833BAB39411680AABD3BE65B0A33">
    <w:name w:val="4126833BAB39411680AABD3BE65B0A33"/>
    <w:rsid w:val="00885E2C"/>
  </w:style>
  <w:style w:type="paragraph" w:customStyle="1" w:styleId="7D3884CCE00D4AA59AC54428FE553356">
    <w:name w:val="7D3884CCE00D4AA59AC54428FE553356"/>
    <w:rsid w:val="00885E2C"/>
  </w:style>
  <w:style w:type="paragraph" w:customStyle="1" w:styleId="272048F65A434637B0380DD04584AE42">
    <w:name w:val="272048F65A434637B0380DD04584AE42"/>
    <w:rsid w:val="00885E2C"/>
  </w:style>
  <w:style w:type="paragraph" w:customStyle="1" w:styleId="7618566E56324708A4D13058EA9F2013">
    <w:name w:val="7618566E56324708A4D13058EA9F2013"/>
    <w:rsid w:val="00885E2C"/>
  </w:style>
  <w:style w:type="paragraph" w:customStyle="1" w:styleId="C872B50111194182A879D815929A37FA">
    <w:name w:val="C872B50111194182A879D815929A37FA"/>
    <w:rsid w:val="00885E2C"/>
  </w:style>
  <w:style w:type="paragraph" w:customStyle="1" w:styleId="FCFEEE6051334ACB9367D5792C759646">
    <w:name w:val="FCFEEE6051334ACB9367D5792C759646"/>
    <w:rsid w:val="00885E2C"/>
  </w:style>
  <w:style w:type="paragraph" w:customStyle="1" w:styleId="877B71A52B924D9EB1C44940E5014535">
    <w:name w:val="877B71A52B924D9EB1C44940E5014535"/>
    <w:rsid w:val="00885E2C"/>
  </w:style>
  <w:style w:type="paragraph" w:customStyle="1" w:styleId="1B65A1B46A89415FBDBC1298ABA0C2F5">
    <w:name w:val="1B65A1B46A89415FBDBC1298ABA0C2F5"/>
    <w:rsid w:val="00885E2C"/>
  </w:style>
  <w:style w:type="paragraph" w:customStyle="1" w:styleId="48FB4F50422948058430DB12C90573A3">
    <w:name w:val="48FB4F50422948058430DB12C90573A3"/>
    <w:rsid w:val="00885E2C"/>
  </w:style>
  <w:style w:type="paragraph" w:customStyle="1" w:styleId="E69D8DE9162145B7A1F17F2212F22D75">
    <w:name w:val="E69D8DE9162145B7A1F17F2212F22D75"/>
    <w:rsid w:val="00885E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49b93d-6afd-47c4-b14f-55d4e59adcee">
      <Terms xmlns="http://schemas.microsoft.com/office/infopath/2007/PartnerControls"/>
    </lcf76f155ced4ddcb4097134ff3c332f>
    <TaxCatchAll xmlns="498a0cc5-c2a5-4cf9-8fa4-b0a7e7f68826" xsi:nil="true"/>
    <SharedWithUsers xmlns="498a0cc5-c2a5-4cf9-8fa4-b0a7e7f68826">
      <UserInfo>
        <DisplayName>VG690-CIP</DisplayName>
        <AccountId>37</AccountId>
        <AccountType/>
      </UserInfo>
      <UserInfo>
        <DisplayName>SharingLinks.42512acf-72b7-4e77-b302-8f743d1ca7b4.Flexible.e8e7b449-6383-45f0-b451-d282711a568f</DisplayName>
        <AccountId>537</AccountId>
        <AccountType/>
      </UserInfo>
      <UserInfo>
        <DisplayName>SharingLinks.713d96f9-8b37-4bf6-86b4-e6fe3b35b936.Flexible.07348cf2-1027-4f7a-957c-2fabc0e665ff</DisplayName>
        <AccountId>670</AccountId>
        <AccountType/>
      </UserInfo>
      <UserInfo>
        <DisplayName>SharingLinks.aa805b3c-ed20-448a-a956-8e617430d383.Flexible.87288092-9ee7-46c0-8486-60623ab5cca8</DisplayName>
        <AccountId>661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7579AE568B774AAD48AD8AFC157DD8" ma:contentTypeVersion="14" ma:contentTypeDescription="Create a new document." ma:contentTypeScope="" ma:versionID="382cc40f5247a39b3db194d0fccdf8c2">
  <xsd:schema xmlns:xsd="http://www.w3.org/2001/XMLSchema" xmlns:xs="http://www.w3.org/2001/XMLSchema" xmlns:p="http://schemas.microsoft.com/office/2006/metadata/properties" xmlns:ns2="5849b93d-6afd-47c4-b14f-55d4e59adcee" xmlns:ns3="498a0cc5-c2a5-4cf9-8fa4-b0a7e7f68826" targetNamespace="http://schemas.microsoft.com/office/2006/metadata/properties" ma:root="true" ma:fieldsID="cb59a5a9651598aa1ce797ea17415216" ns2:_="" ns3:_="">
    <xsd:import namespace="5849b93d-6afd-47c4-b14f-55d4e59adcee"/>
    <xsd:import namespace="498a0cc5-c2a5-4cf9-8fa4-b0a7e7f688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9b93d-6afd-47c4-b14f-55d4e59ad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a0cc5-c2a5-4cf9-8fa4-b0a7e7f6882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6684898-77b5-4ff0-8223-b9d1942dc4f4}" ma:internalName="TaxCatchAll" ma:showField="CatchAllData" ma:web="498a0cc5-c2a5-4cf9-8fa4-b0a7e7f688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D0344-606D-483F-98B4-75F9064DCC1A}">
  <ds:schemaRefs>
    <ds:schemaRef ds:uri="http://schemas.microsoft.com/office/2006/metadata/properties"/>
    <ds:schemaRef ds:uri="http://schemas.microsoft.com/office/infopath/2007/PartnerControls"/>
    <ds:schemaRef ds:uri="498a0cc5-c2a5-4cf9-8fa4-b0a7e7f68826"/>
    <ds:schemaRef ds:uri="5849b93d-6afd-47c4-b14f-55d4e59adcee"/>
  </ds:schemaRefs>
</ds:datastoreItem>
</file>

<file path=customXml/itemProps2.xml><?xml version="1.0" encoding="utf-8"?>
<ds:datastoreItem xmlns:ds="http://schemas.openxmlformats.org/officeDocument/2006/customXml" ds:itemID="{5229F7E9-A2FE-40F3-81FA-A3D2F2FD94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41C710-2B00-48B2-BA47-37618B997D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49b93d-6afd-47c4-b14f-55d4e59adcee"/>
    <ds:schemaRef ds:uri="498a0cc5-c2a5-4cf9-8fa4-b0a7e7f688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AC6D29-13CE-4466-9B3C-599F2A42F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Variation Request (External) - Scope - FORM (002).dotm</Template>
  <TotalTime>0</TotalTime>
  <Pages>2</Pages>
  <Words>520</Words>
  <Characters>2966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Gorgievski (DEDJTR)</dc:creator>
  <cp:lastModifiedBy>Dom Jurcec (DJSIR)</cp:lastModifiedBy>
  <cp:revision>2</cp:revision>
  <cp:lastPrinted>2019-02-14T22:47:00Z</cp:lastPrinted>
  <dcterms:created xsi:type="dcterms:W3CDTF">2024-01-09T00:31:00Z</dcterms:created>
  <dcterms:modified xsi:type="dcterms:W3CDTF">2024-01-09T00:31:00Z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0x010100B97579AE568B774AAD48AD8AFC157DD8</vt:lpwstr>
  </property>
  <property fmtid="{D5CDD505-2E9C-101B-9397-08002B2CF9AE}" pid="3" name="_ExtendedDescription">
    <vt:lpwstr/>
  </property>
  <property fmtid="{D5CDD505-2E9C-101B-9397-08002B2CF9AE}" pid="4" name="SharedWithUsers">
    <vt:lpwstr>37;#VG690-CIP;#537;#SharingLinks.42512acf-72b7-4e77-b302-8f743d1ca7b4.Flexible.e8e7b449-6383-45f0-b451-d282711a568f;#670;#SharingLinks.713d96f9-8b37-4bf6-86b4-e6fe3b35b936.Flexible.07348cf2-1027-4f7a-957c-2fabc0e665ff;#661;#SharingLinks.aa805b3c-ed20-448a-a956-8e617430d383.Flexible.87288092-9ee7-46c0-8486-60623ab5cca8</vt:lpwstr>
  </property>
  <property fmtid="{D5CDD505-2E9C-101B-9397-08002B2CF9AE}" pid="5" name="MSIP_Label_d00a4df9-c942-4b09-b23a-6c1023f6de27_Enabled">
    <vt:lpwstr>true</vt:lpwstr>
  </property>
  <property fmtid="{D5CDD505-2E9C-101B-9397-08002B2CF9AE}" pid="6" name="MSIP_Label_d00a4df9-c942-4b09-b23a-6c1023f6de27_SetDate">
    <vt:lpwstr>2024-01-09T00:31:22Z</vt:lpwstr>
  </property>
  <property fmtid="{D5CDD505-2E9C-101B-9397-08002B2CF9AE}" pid="7" name="MSIP_Label_d00a4df9-c942-4b09-b23a-6c1023f6de27_Method">
    <vt:lpwstr>Privileged</vt:lpwstr>
  </property>
  <property fmtid="{D5CDD505-2E9C-101B-9397-08002B2CF9AE}" pid="8" name="MSIP_Label_d00a4df9-c942-4b09-b23a-6c1023f6de27_Name">
    <vt:lpwstr>Official (DJPR)</vt:lpwstr>
  </property>
  <property fmtid="{D5CDD505-2E9C-101B-9397-08002B2CF9AE}" pid="9" name="MSIP_Label_d00a4df9-c942-4b09-b23a-6c1023f6de27_SiteId">
    <vt:lpwstr>722ea0be-3e1c-4b11-ad6f-9401d6856e24</vt:lpwstr>
  </property>
  <property fmtid="{D5CDD505-2E9C-101B-9397-08002B2CF9AE}" pid="10" name="MSIP_Label_d00a4df9-c942-4b09-b23a-6c1023f6de27_ActionId">
    <vt:lpwstr>65d5ed29-01db-4aa4-832b-7ae5c7dd6f30</vt:lpwstr>
  </property>
  <property fmtid="{D5CDD505-2E9C-101B-9397-08002B2CF9AE}" pid="11" name="MSIP_Label_d00a4df9-c942-4b09-b23a-6c1023f6de27_ContentBits">
    <vt:lpwstr>3</vt:lpwstr>
  </property>
</Properties>
</file>